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4EA12967" w:rsidR="00131E1A" w:rsidRPr="007825E5" w:rsidRDefault="002477B3" w:rsidP="004D6FD9">
      <w:pPr>
        <w:pStyle w:val="Heading1"/>
        <w:tabs>
          <w:tab w:val="left" w:pos="2535"/>
        </w:tabs>
        <w:jc w:val="both"/>
        <w:rPr>
          <w:rFonts w:ascii="Arial" w:hAnsi="Arial" w:cs="Arial"/>
          <w:sz w:val="22"/>
          <w:szCs w:val="22"/>
          <w:lang w:val="en-CA"/>
        </w:rPr>
        <w:sectPr w:rsidR="00131E1A" w:rsidRPr="007825E5">
          <w:footerReference w:type="first" r:id="rId8"/>
          <w:pgSz w:w="12240" w:h="15840"/>
          <w:pgMar w:top="1080" w:right="1080" w:bottom="1080" w:left="1080" w:header="720" w:footer="720" w:gutter="0"/>
          <w:cols w:space="720"/>
          <w:titlePg/>
          <w:docGrid w:linePitch="360"/>
        </w:sectPr>
      </w:pPr>
      <w:r>
        <w:rPr>
          <w:noProof/>
        </w:rPr>
        <mc:AlternateContent>
          <mc:Choice Requires="wps">
            <w:drawing>
              <wp:anchor distT="0" distB="0" distL="114300" distR="114300" simplePos="0" relativeHeight="251667456" behindDoc="0" locked="0" layoutInCell="1" allowOverlap="1" wp14:anchorId="3C7AD023" wp14:editId="6DD9911E">
                <wp:simplePos x="0" y="0"/>
                <wp:positionH relativeFrom="margin">
                  <wp:posOffset>4381500</wp:posOffset>
                </wp:positionH>
                <wp:positionV relativeFrom="margin">
                  <wp:posOffset>-257175</wp:posOffset>
                </wp:positionV>
                <wp:extent cx="2291080" cy="9010650"/>
                <wp:effectExtent l="19050" t="19050" r="13970" b="19050"/>
                <wp:wrapSquare wrapText="bothSides"/>
                <wp:docPr id="10" name="Side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9010650"/>
                        </a:xfrm>
                        <a:prstGeom prst="rect">
                          <a:avLst/>
                        </a:prstGeom>
                        <a:solidFill>
                          <a:srgbClr val="FFCCFF"/>
                        </a:solidFill>
                        <a:ln w="25400">
                          <a:solidFill>
                            <a:schemeClr val="tx1">
                              <a:lumMod val="100000"/>
                              <a:lumOff val="0"/>
                            </a:schemeClr>
                          </a:solidFill>
                          <a:miter lim="800000"/>
                          <a:headEnd/>
                          <a:tailEnd/>
                        </a:ln>
                      </wps:spPr>
                      <wps:txbx>
                        <w:txbxContent>
                          <w:p w14:paraId="22FE1F37" w14:textId="3AF70C74" w:rsidR="00375529" w:rsidRDefault="00D3435A" w:rsidP="00D05F69">
                            <w:pPr>
                              <w:shd w:val="clear" w:color="auto" w:fill="CCCCFF"/>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B6DE435">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580866" cy="1712863"/>
                                          </a:xfrm>
                                          <a:prstGeom prst="rect">
                                            <a:avLst/>
                                          </a:prstGeom>
                                          <a:ln>
                                            <a:noFill/>
                                          </a:ln>
                                        </pic:spPr>
                                      </pic:pic>
                                    </a:graphicData>
                                  </a:graphic>
                                </wp:inline>
                              </w:drawing>
                            </w:r>
                          </w:p>
                          <w:p w14:paraId="56509D5C" w14:textId="4129D299" w:rsidR="00FB23D5" w:rsidRPr="00D05F69" w:rsidRDefault="0023699F" w:rsidP="00375529">
                            <w:pPr>
                              <w:spacing w:line="240" w:lineRule="auto"/>
                              <w:ind w:right="346" w:firstLine="0"/>
                              <w:jc w:val="center"/>
                              <w:rPr>
                                <w:rFonts w:ascii="Arial" w:eastAsia="+mn-ea" w:hAnsi="Arial" w:cs="Arial"/>
                                <w:b/>
                                <w:bCs/>
                                <w:caps/>
                                <w:kern w:val="24"/>
                                <w:sz w:val="18"/>
                                <w:szCs w:val="18"/>
                                <w:u w:val="single"/>
                              </w:rPr>
                            </w:pPr>
                            <w:r w:rsidRPr="00D05F69">
                              <w:rPr>
                                <w:rFonts w:ascii="Arial" w:eastAsia="+mn-ea" w:hAnsi="Arial" w:cs="Arial"/>
                                <w:b/>
                                <w:bCs/>
                                <w:caps/>
                                <w:kern w:val="24"/>
                                <w:sz w:val="18"/>
                                <w:szCs w:val="18"/>
                                <w:u w:val="single"/>
                              </w:rPr>
                              <w:t>Current me</w:t>
                            </w:r>
                            <w:r w:rsidR="00FB23D5" w:rsidRPr="00D05F69">
                              <w:rPr>
                                <w:rFonts w:ascii="Arial" w:eastAsia="+mn-ea" w:hAnsi="Arial" w:cs="Arial"/>
                                <w:b/>
                                <w:bCs/>
                                <w:caps/>
                                <w:kern w:val="24"/>
                                <w:sz w:val="18"/>
                                <w:szCs w:val="18"/>
                                <w:u w:val="single"/>
                              </w:rPr>
                              <w:t xml:space="preserve"> mbers</w:t>
                            </w:r>
                          </w:p>
                          <w:p w14:paraId="7C8112EB" w14:textId="77777777" w:rsidR="00375529" w:rsidRPr="00D05F69" w:rsidRDefault="00375529" w:rsidP="00D05F69">
                            <w:pPr>
                              <w:shd w:val="clear" w:color="auto" w:fill="FFCCFF"/>
                              <w:spacing w:line="240" w:lineRule="auto"/>
                              <w:ind w:right="346" w:firstLine="0"/>
                              <w:jc w:val="center"/>
                              <w:rPr>
                                <w:rFonts w:ascii="Arial" w:eastAsia="+mn-ea" w:hAnsi="Arial" w:cs="Arial"/>
                                <w:b/>
                                <w:bCs/>
                                <w:caps/>
                                <w:color w:val="564B3C" w:themeColor="text2"/>
                                <w:kern w:val="24"/>
                                <w:sz w:val="18"/>
                                <w:szCs w:val="18"/>
                                <w:u w:val="single"/>
                              </w:rPr>
                            </w:pPr>
                          </w:p>
                          <w:p w14:paraId="5D43D518"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Fire Chief – C. Evelyn Wilson</w:t>
                            </w:r>
                          </w:p>
                          <w:p w14:paraId="0E52DCED" w14:textId="6DD8D548" w:rsidR="00801EBB"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June 11, 2018</w:t>
                            </w:r>
                          </w:p>
                          <w:p w14:paraId="327B1C86"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p>
                          <w:p w14:paraId="32022629" w14:textId="77777777" w:rsidR="00AE575B" w:rsidRDefault="00AE575B" w:rsidP="00AE575B">
                            <w:pPr>
                              <w:shd w:val="clear" w:color="auto" w:fill="FFCCFF"/>
                              <w:spacing w:line="240" w:lineRule="auto"/>
                              <w:ind w:right="65" w:firstLine="0"/>
                              <w:rPr>
                                <w:rFonts w:ascii="Arial" w:hAnsi="Arial" w:cs="Arial"/>
                                <w:b/>
                                <w:bCs/>
                                <w:sz w:val="18"/>
                                <w:szCs w:val="18"/>
                                <w:lang w:eastAsia="en-US"/>
                              </w:rPr>
                            </w:pPr>
                            <w:r w:rsidRPr="00A87487">
                              <w:rPr>
                                <w:rFonts w:ascii="Arial" w:hAnsi="Arial" w:cs="Arial"/>
                                <w:b/>
                                <w:bCs/>
                                <w:sz w:val="18"/>
                                <w:szCs w:val="18"/>
                                <w:lang w:eastAsia="en-US"/>
                              </w:rPr>
                              <w:t xml:space="preserve">Assistant Fire Chief </w:t>
                            </w:r>
                            <w:r>
                              <w:rPr>
                                <w:rFonts w:ascii="Arial" w:hAnsi="Arial" w:cs="Arial"/>
                                <w:b/>
                                <w:bCs/>
                                <w:sz w:val="18"/>
                                <w:szCs w:val="18"/>
                                <w:lang w:eastAsia="en-US"/>
                              </w:rPr>
                              <w:t>–</w:t>
                            </w:r>
                            <w:r w:rsidRPr="00A87487">
                              <w:rPr>
                                <w:rFonts w:ascii="Arial" w:hAnsi="Arial" w:cs="Arial"/>
                                <w:b/>
                                <w:bCs/>
                                <w:sz w:val="18"/>
                                <w:szCs w:val="18"/>
                                <w:lang w:eastAsia="en-US"/>
                              </w:rPr>
                              <w:t xml:space="preserve"> </w:t>
                            </w:r>
                          </w:p>
                          <w:p w14:paraId="3F034839"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Kayly Deneron</w:t>
                            </w:r>
                          </w:p>
                          <w:p w14:paraId="7BF67876"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 2018</w:t>
                            </w:r>
                          </w:p>
                          <w:p w14:paraId="4EB69CF2" w14:textId="77777777" w:rsidR="00402825" w:rsidRPr="00D05F69" w:rsidRDefault="00402825" w:rsidP="00D05F69">
                            <w:pPr>
                              <w:shd w:val="clear" w:color="auto" w:fill="FFCCFF"/>
                              <w:spacing w:line="240" w:lineRule="auto"/>
                              <w:ind w:right="65" w:firstLine="0"/>
                              <w:rPr>
                                <w:rFonts w:ascii="Arial" w:hAnsi="Arial" w:cs="Arial"/>
                                <w:b/>
                                <w:bCs/>
                                <w:sz w:val="18"/>
                                <w:szCs w:val="18"/>
                                <w:lang w:eastAsia="en-US"/>
                              </w:rPr>
                            </w:pPr>
                          </w:p>
                          <w:p w14:paraId="7CFD7075" w14:textId="77777777" w:rsidR="00C50233" w:rsidRDefault="00C50233" w:rsidP="00D05F69">
                            <w:pPr>
                              <w:shd w:val="clear" w:color="auto" w:fill="FFCCFF"/>
                              <w:spacing w:line="240" w:lineRule="auto"/>
                              <w:ind w:right="65" w:firstLine="0"/>
                              <w:rPr>
                                <w:rFonts w:ascii="Arial" w:hAnsi="Arial" w:cs="Arial"/>
                                <w:b/>
                                <w:bCs/>
                                <w:sz w:val="18"/>
                                <w:szCs w:val="18"/>
                                <w:u w:val="single"/>
                                <w:lang w:eastAsia="en-US"/>
                              </w:rPr>
                            </w:pPr>
                          </w:p>
                          <w:p w14:paraId="458541C7" w14:textId="20FF4B6E" w:rsidR="00D05F69" w:rsidRPr="00D05F69" w:rsidRDefault="00801EBB" w:rsidP="00D05F69">
                            <w:pPr>
                              <w:shd w:val="clear" w:color="auto" w:fill="FFCCFF"/>
                              <w:spacing w:line="240" w:lineRule="auto"/>
                              <w:ind w:right="65" w:firstLine="0"/>
                              <w:rPr>
                                <w:rFonts w:ascii="Arial" w:hAnsi="Arial" w:cs="Arial"/>
                                <w:b/>
                                <w:bCs/>
                                <w:sz w:val="18"/>
                                <w:szCs w:val="18"/>
                                <w:u w:val="single"/>
                                <w:lang w:eastAsia="en-US"/>
                              </w:rPr>
                            </w:pPr>
                            <w:r w:rsidRPr="00D05F69">
                              <w:rPr>
                                <w:rFonts w:ascii="Arial" w:hAnsi="Arial" w:cs="Arial"/>
                                <w:b/>
                                <w:bCs/>
                                <w:sz w:val="18"/>
                                <w:szCs w:val="18"/>
                                <w:u w:val="single"/>
                                <w:lang w:eastAsia="en-US"/>
                              </w:rPr>
                              <w:t>Fire Fighters</w:t>
                            </w:r>
                          </w:p>
                          <w:p w14:paraId="641E0EAA" w14:textId="77777777" w:rsidR="00D05F69" w:rsidRPr="00D05F69" w:rsidRDefault="00D05F69" w:rsidP="00D05F69">
                            <w:pPr>
                              <w:shd w:val="clear" w:color="auto" w:fill="FFCCFF"/>
                              <w:spacing w:line="240" w:lineRule="auto"/>
                              <w:ind w:right="65" w:firstLine="0"/>
                              <w:rPr>
                                <w:rFonts w:ascii="Arial" w:hAnsi="Arial" w:cs="Arial"/>
                                <w:b/>
                                <w:bCs/>
                                <w:sz w:val="18"/>
                                <w:szCs w:val="18"/>
                                <w:u w:val="single"/>
                                <w:lang w:eastAsia="en-US"/>
                              </w:rPr>
                            </w:pPr>
                          </w:p>
                          <w:p w14:paraId="0B16C41D" w14:textId="1B0C121B" w:rsidR="00AE575B" w:rsidRPr="00A87487" w:rsidRDefault="00C211F7" w:rsidP="00AE575B">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Captain – </w:t>
                            </w:r>
                            <w:r w:rsidR="00AE575B" w:rsidRPr="00A87487">
                              <w:rPr>
                                <w:rFonts w:ascii="Arial" w:hAnsi="Arial" w:cs="Arial"/>
                                <w:b/>
                                <w:bCs/>
                                <w:sz w:val="18"/>
                                <w:szCs w:val="18"/>
                                <w:lang w:eastAsia="en-US"/>
                              </w:rPr>
                              <w:t>Nathan Wilson</w:t>
                            </w:r>
                          </w:p>
                          <w:p w14:paraId="036E335A" w14:textId="0A10F5A8"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8, 2018</w:t>
                            </w:r>
                          </w:p>
                          <w:p w14:paraId="7AFA2076" w14:textId="77777777" w:rsidR="00AE575B" w:rsidRDefault="00AE575B" w:rsidP="00D05F69">
                            <w:pPr>
                              <w:shd w:val="clear" w:color="auto" w:fill="FFCCFF"/>
                              <w:spacing w:line="240" w:lineRule="auto"/>
                              <w:ind w:right="65" w:firstLine="0"/>
                              <w:rPr>
                                <w:rFonts w:ascii="Arial" w:hAnsi="Arial" w:cs="Arial"/>
                                <w:b/>
                                <w:bCs/>
                                <w:sz w:val="18"/>
                                <w:szCs w:val="18"/>
                                <w:lang w:eastAsia="en-US"/>
                              </w:rPr>
                            </w:pPr>
                          </w:p>
                          <w:p w14:paraId="71681EB4" w14:textId="32C998DD" w:rsidR="00AE575B"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Arthur Loe</w:t>
                            </w:r>
                          </w:p>
                          <w:p w14:paraId="3A4E9D58"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April 1, 2012</w:t>
                            </w:r>
                          </w:p>
                          <w:p w14:paraId="543ACB84" w14:textId="77777777" w:rsidR="00801EBB" w:rsidRPr="00D05F69" w:rsidRDefault="00801EBB" w:rsidP="00D05F69">
                            <w:pPr>
                              <w:shd w:val="clear" w:color="auto" w:fill="FFCCFF"/>
                              <w:spacing w:line="240" w:lineRule="auto"/>
                              <w:ind w:right="65" w:firstLine="0"/>
                              <w:rPr>
                                <w:rFonts w:ascii="Arial" w:hAnsi="Arial" w:cs="Arial"/>
                                <w:b/>
                                <w:bCs/>
                                <w:sz w:val="18"/>
                                <w:szCs w:val="18"/>
                                <w:u w:val="single"/>
                                <w:lang w:eastAsia="en-US"/>
                              </w:rPr>
                            </w:pPr>
                          </w:p>
                          <w:p w14:paraId="6E9E62D0"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Ivy-Lynn Marcellais</w:t>
                            </w:r>
                          </w:p>
                          <w:p w14:paraId="6D869662" w14:textId="391F64B5"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October 18, 2018</w:t>
                            </w:r>
                          </w:p>
                          <w:p w14:paraId="75E151BB"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p>
                          <w:p w14:paraId="60095D8E"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Kali Norn</w:t>
                            </w:r>
                          </w:p>
                          <w:p w14:paraId="6256FCB5"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March 5, 2021</w:t>
                            </w:r>
                          </w:p>
                          <w:p w14:paraId="3E2989B7" w14:textId="77777777" w:rsidR="00801EBB" w:rsidRPr="00D05F69" w:rsidRDefault="00801EBB" w:rsidP="00D05F69">
                            <w:pPr>
                              <w:shd w:val="clear" w:color="auto" w:fill="FFCCFF"/>
                              <w:spacing w:line="240" w:lineRule="auto"/>
                              <w:ind w:right="72" w:firstLine="0"/>
                              <w:rPr>
                                <w:rFonts w:ascii="Arial" w:hAnsi="Arial" w:cs="Arial"/>
                                <w:b/>
                                <w:bCs/>
                                <w:sz w:val="18"/>
                                <w:szCs w:val="18"/>
                                <w:lang w:eastAsia="en-US"/>
                              </w:rPr>
                            </w:pPr>
                          </w:p>
                          <w:p w14:paraId="5A9502C7" w14:textId="2AF127F0"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Travis Goodburn </w:t>
                            </w:r>
                          </w:p>
                          <w:p w14:paraId="21986935"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May 11, 2022</w:t>
                            </w:r>
                          </w:p>
                          <w:p w14:paraId="10A329DC" w14:textId="0997820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p>
                          <w:p w14:paraId="044D1F50" w14:textId="447C3C3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Seymore Chambers </w:t>
                            </w:r>
                            <w:r w:rsidRPr="00D05F69">
                              <w:rPr>
                                <w:rFonts w:ascii="Arial" w:hAnsi="Arial" w:cs="Arial"/>
                                <w:b/>
                                <w:bCs/>
                                <w:sz w:val="18"/>
                                <w:szCs w:val="18"/>
                                <w:highlight w:val="yellow"/>
                                <w:lang w:eastAsia="en-US"/>
                              </w:rPr>
                              <w:t>(Rookie)</w:t>
                            </w:r>
                          </w:p>
                          <w:p w14:paraId="6D1F8404" w14:textId="4FB4D570"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5EA4FFF7" w14:textId="7AFC9C37" w:rsidR="00F951BA" w:rsidRDefault="00F951BA" w:rsidP="00D05F69">
                            <w:pPr>
                              <w:shd w:val="clear" w:color="auto" w:fill="FFCCFF"/>
                              <w:spacing w:line="240" w:lineRule="auto"/>
                              <w:ind w:right="65" w:firstLine="0"/>
                              <w:rPr>
                                <w:rFonts w:ascii="Arial" w:hAnsi="Arial" w:cs="Arial"/>
                                <w:b/>
                                <w:bCs/>
                                <w:sz w:val="18"/>
                                <w:szCs w:val="18"/>
                                <w:lang w:eastAsia="en-US"/>
                              </w:rPr>
                            </w:pPr>
                          </w:p>
                          <w:p w14:paraId="4801E2FD" w14:textId="11E4B97D"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Ainsley Allen </w:t>
                            </w:r>
                            <w:r w:rsidRPr="002C2F49">
                              <w:rPr>
                                <w:rFonts w:ascii="Arial" w:hAnsi="Arial" w:cs="Arial"/>
                                <w:b/>
                                <w:bCs/>
                                <w:sz w:val="18"/>
                                <w:szCs w:val="18"/>
                                <w:highlight w:val="yellow"/>
                                <w:lang w:eastAsia="en-US"/>
                              </w:rPr>
                              <w:t>(Rookie)</w:t>
                            </w:r>
                          </w:p>
                          <w:p w14:paraId="0EACA16B" w14:textId="59341585"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18, 2023</w:t>
                            </w:r>
                          </w:p>
                          <w:p w14:paraId="3E2A623A" w14:textId="0130C3A6" w:rsidR="00D02BCD" w:rsidRDefault="00D02BCD" w:rsidP="00D05F69">
                            <w:pPr>
                              <w:shd w:val="clear" w:color="auto" w:fill="FFCCFF"/>
                              <w:spacing w:line="240" w:lineRule="auto"/>
                              <w:ind w:right="65" w:firstLine="0"/>
                              <w:rPr>
                                <w:rFonts w:ascii="Arial" w:hAnsi="Arial" w:cs="Arial"/>
                                <w:b/>
                                <w:bCs/>
                                <w:sz w:val="18"/>
                                <w:szCs w:val="18"/>
                                <w:lang w:eastAsia="en-US"/>
                              </w:rPr>
                            </w:pPr>
                          </w:p>
                          <w:p w14:paraId="46CE76B2" w14:textId="128F8EB5"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Jade Ajibade </w:t>
                            </w:r>
                            <w:r w:rsidRPr="002C2F49">
                              <w:rPr>
                                <w:rFonts w:ascii="Arial" w:hAnsi="Arial" w:cs="Arial"/>
                                <w:b/>
                                <w:bCs/>
                                <w:sz w:val="18"/>
                                <w:szCs w:val="18"/>
                                <w:highlight w:val="yellow"/>
                                <w:lang w:eastAsia="en-US"/>
                              </w:rPr>
                              <w:t>(Rookie)</w:t>
                            </w:r>
                          </w:p>
                          <w:p w14:paraId="591149D8" w14:textId="4B0319AC"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25, 2023</w:t>
                            </w:r>
                          </w:p>
                          <w:p w14:paraId="50FCC821" w14:textId="77777777" w:rsidR="007A3DEC" w:rsidRPr="00D05F69" w:rsidRDefault="007A3DEC" w:rsidP="00D05F69">
                            <w:pPr>
                              <w:shd w:val="clear" w:color="auto" w:fill="FFCCFF"/>
                              <w:spacing w:line="240" w:lineRule="auto"/>
                              <w:ind w:right="65" w:firstLine="0"/>
                              <w:rPr>
                                <w:rFonts w:ascii="Arial" w:hAnsi="Arial" w:cs="Arial"/>
                                <w:b/>
                                <w:bCs/>
                                <w:sz w:val="18"/>
                                <w:szCs w:val="18"/>
                                <w:lang w:eastAsia="en-US"/>
                              </w:rPr>
                            </w:pPr>
                          </w:p>
                          <w:p w14:paraId="1B3500A8" w14:textId="77777777" w:rsidR="007A3DEC" w:rsidRPr="00D05F69"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Ross Duntra </w:t>
                            </w:r>
                            <w:r w:rsidRPr="00D05F69">
                              <w:rPr>
                                <w:rFonts w:ascii="Arial" w:hAnsi="Arial" w:cs="Arial"/>
                                <w:b/>
                                <w:bCs/>
                                <w:sz w:val="16"/>
                                <w:szCs w:val="16"/>
                                <w:highlight w:val="yellow"/>
                                <w:lang w:eastAsia="en-US"/>
                              </w:rPr>
                              <w:t>(</w:t>
                            </w:r>
                            <w:proofErr w:type="spellStart"/>
                            <w:r w:rsidRPr="00D05F69">
                              <w:rPr>
                                <w:rFonts w:ascii="Arial" w:hAnsi="Arial" w:cs="Arial"/>
                                <w:b/>
                                <w:bCs/>
                                <w:sz w:val="16"/>
                                <w:szCs w:val="16"/>
                                <w:highlight w:val="yellow"/>
                                <w:lang w:eastAsia="en-US"/>
                              </w:rPr>
                              <w:t>Gahcho</w:t>
                            </w:r>
                            <w:proofErr w:type="spellEnd"/>
                            <w:r w:rsidRPr="00D05F69">
                              <w:rPr>
                                <w:rFonts w:ascii="Arial" w:hAnsi="Arial" w:cs="Arial"/>
                                <w:b/>
                                <w:bCs/>
                                <w:sz w:val="16"/>
                                <w:szCs w:val="16"/>
                                <w:highlight w:val="yellow"/>
                                <w:lang w:eastAsia="en-US"/>
                              </w:rPr>
                              <w:t xml:space="preserve"> </w:t>
                            </w:r>
                            <w:proofErr w:type="spellStart"/>
                            <w:r w:rsidRPr="00D05F69">
                              <w:rPr>
                                <w:rFonts w:ascii="Arial" w:hAnsi="Arial" w:cs="Arial"/>
                                <w:b/>
                                <w:bCs/>
                                <w:sz w:val="16"/>
                                <w:szCs w:val="16"/>
                                <w:highlight w:val="yellow"/>
                                <w:lang w:eastAsia="en-US"/>
                              </w:rPr>
                              <w:t>Kué</w:t>
                            </w:r>
                            <w:proofErr w:type="spellEnd"/>
                            <w:r w:rsidRPr="00D05F69">
                              <w:rPr>
                                <w:rFonts w:ascii="Arial" w:hAnsi="Arial" w:cs="Arial"/>
                                <w:b/>
                                <w:bCs/>
                                <w:sz w:val="16"/>
                                <w:szCs w:val="16"/>
                                <w:highlight w:val="yellow"/>
                                <w:lang w:eastAsia="en-US"/>
                              </w:rPr>
                              <w:t xml:space="preserve"> Mine)</w:t>
                            </w:r>
                            <w:r w:rsidRPr="00D05F69">
                              <w:rPr>
                                <w:rFonts w:ascii="Arial" w:hAnsi="Arial" w:cs="Arial"/>
                                <w:b/>
                                <w:bCs/>
                                <w:sz w:val="16"/>
                                <w:szCs w:val="16"/>
                                <w:lang w:eastAsia="en-US"/>
                              </w:rPr>
                              <w:t xml:space="preserve"> </w:t>
                            </w:r>
                            <w:r w:rsidRPr="00D05F69">
                              <w:rPr>
                                <w:rFonts w:ascii="Arial" w:hAnsi="Arial" w:cs="Arial"/>
                                <w:b/>
                                <w:bCs/>
                                <w:sz w:val="18"/>
                                <w:szCs w:val="18"/>
                                <w:lang w:eastAsia="en-US"/>
                              </w:rPr>
                              <w:t>*will attend when in town.</w:t>
                            </w:r>
                          </w:p>
                          <w:p w14:paraId="5B66F5EF" w14:textId="00B34A5F" w:rsidR="007A3DEC"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August 19, 2020</w:t>
                            </w:r>
                          </w:p>
                          <w:p w14:paraId="7938DD00" w14:textId="77777777" w:rsidR="007A3DEC" w:rsidRPr="00D05F69" w:rsidRDefault="007A3DEC" w:rsidP="007A3DEC">
                            <w:pPr>
                              <w:shd w:val="clear" w:color="auto" w:fill="FFCCFF"/>
                              <w:spacing w:line="240" w:lineRule="auto"/>
                              <w:ind w:right="65" w:firstLine="0"/>
                              <w:rPr>
                                <w:rFonts w:ascii="Arial" w:hAnsi="Arial" w:cs="Arial"/>
                                <w:b/>
                                <w:bCs/>
                                <w:sz w:val="18"/>
                                <w:szCs w:val="18"/>
                                <w:lang w:eastAsia="en-US"/>
                              </w:rPr>
                            </w:pPr>
                          </w:p>
                          <w:p w14:paraId="6D0AA91A" w14:textId="77777777" w:rsidR="007A3DEC" w:rsidRPr="00D05F69" w:rsidRDefault="007A3DEC" w:rsidP="007A3DEC">
                            <w:pPr>
                              <w:shd w:val="clear" w:color="auto" w:fill="FFCCFF"/>
                              <w:spacing w:line="240" w:lineRule="auto"/>
                              <w:ind w:firstLine="0"/>
                              <w:rPr>
                                <w:rFonts w:ascii="Arial" w:hAnsi="Arial" w:cs="Arial"/>
                                <w:b/>
                                <w:bCs/>
                                <w:sz w:val="18"/>
                                <w:szCs w:val="18"/>
                                <w:lang w:eastAsia="en-US"/>
                              </w:rPr>
                            </w:pPr>
                            <w:proofErr w:type="spellStart"/>
                            <w:r w:rsidRPr="00D05F69">
                              <w:rPr>
                                <w:rFonts w:ascii="Arial" w:hAnsi="Arial" w:cs="Arial"/>
                                <w:b/>
                                <w:bCs/>
                                <w:sz w:val="18"/>
                                <w:szCs w:val="18"/>
                                <w:lang w:eastAsia="en-US"/>
                              </w:rPr>
                              <w:t>Illonis</w:t>
                            </w:r>
                            <w:proofErr w:type="spellEnd"/>
                            <w:r w:rsidRPr="00D05F69">
                              <w:rPr>
                                <w:rFonts w:ascii="Arial" w:hAnsi="Arial" w:cs="Arial"/>
                                <w:b/>
                                <w:bCs/>
                                <w:sz w:val="18"/>
                                <w:szCs w:val="18"/>
                                <w:lang w:eastAsia="en-US"/>
                              </w:rPr>
                              <w:t xml:space="preserve"> Hall </w:t>
                            </w:r>
                            <w:r w:rsidRPr="00D05F69">
                              <w:rPr>
                                <w:rFonts w:ascii="Arial" w:hAnsi="Arial" w:cs="Arial"/>
                                <w:b/>
                                <w:bCs/>
                                <w:sz w:val="18"/>
                                <w:szCs w:val="18"/>
                                <w:highlight w:val="yellow"/>
                                <w:lang w:eastAsia="en-US"/>
                              </w:rPr>
                              <w:t>(Rookie)</w:t>
                            </w:r>
                          </w:p>
                          <w:p w14:paraId="4D062B2D" w14:textId="77777777" w:rsidR="007A3DEC"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7F199077" w14:textId="77777777" w:rsidR="00DD7FC1" w:rsidRDefault="00DD7FC1" w:rsidP="00D05F69">
                            <w:pPr>
                              <w:shd w:val="clear" w:color="auto" w:fill="FFCCFF"/>
                              <w:spacing w:line="240" w:lineRule="auto"/>
                              <w:ind w:right="65" w:firstLine="0"/>
                              <w:rPr>
                                <w:rFonts w:ascii="Book Antiqua" w:hAnsi="Book Antiqua"/>
                                <w:b/>
                                <w:bCs/>
                                <w:sz w:val="18"/>
                                <w:szCs w:val="18"/>
                                <w:lang w:eastAsia="en-US"/>
                              </w:rPr>
                            </w:pPr>
                          </w:p>
                          <w:p w14:paraId="258E9A31" w14:textId="1F57AF82" w:rsidR="00375529" w:rsidRDefault="00375529" w:rsidP="00F63E10">
                            <w:pPr>
                              <w:spacing w:before="240" w:after="240" w:line="240" w:lineRule="auto"/>
                              <w:ind w:left="-90" w:right="-240" w:firstLine="0"/>
                            </w:pPr>
                          </w:p>
                        </w:txbxContent>
                      </wps:txbx>
                      <wps:bodyPr rot="0" vert="horz" wrap="square" lIns="182880" tIns="45702" rIns="182880" bIns="4570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7AD023" id="Sidebar" o:spid="_x0000_s1026" style="position:absolute;left:0;text-align:left;margin-left:345pt;margin-top:-20.25pt;width:180.4pt;height:70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" fillcolor="#fcf" strokecolor="black [3213]" strokeweight="2pt">
                <v:textbox inset="14.4pt,1.2695mm,14.4pt,1.2695mm">
                  <w:txbxContent>
                    <w:p w14:paraId="22FE1F37" w14:textId="3AF70C74" w:rsidR="00375529" w:rsidRDefault="00D3435A" w:rsidP="00D05F69">
                      <w:pPr>
                        <w:shd w:val="clear" w:color="auto" w:fill="CCCCFF"/>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B6DE435">
                            <wp:extent cx="1537970" cy="166638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580866" cy="1712863"/>
                                    </a:xfrm>
                                    <a:prstGeom prst="rect">
                                      <a:avLst/>
                                    </a:prstGeom>
                                    <a:ln>
                                      <a:noFill/>
                                    </a:ln>
                                  </pic:spPr>
                                </pic:pic>
                              </a:graphicData>
                            </a:graphic>
                          </wp:inline>
                        </w:drawing>
                      </w:r>
                    </w:p>
                    <w:p w14:paraId="56509D5C" w14:textId="4129D299" w:rsidR="00FB23D5" w:rsidRPr="00D05F69" w:rsidRDefault="0023699F" w:rsidP="00375529">
                      <w:pPr>
                        <w:spacing w:line="240" w:lineRule="auto"/>
                        <w:ind w:right="346" w:firstLine="0"/>
                        <w:jc w:val="center"/>
                        <w:rPr>
                          <w:rFonts w:ascii="Arial" w:eastAsia="+mn-ea" w:hAnsi="Arial" w:cs="Arial"/>
                          <w:b/>
                          <w:bCs/>
                          <w:caps/>
                          <w:kern w:val="24"/>
                          <w:sz w:val="18"/>
                          <w:szCs w:val="18"/>
                          <w:u w:val="single"/>
                        </w:rPr>
                      </w:pPr>
                      <w:r w:rsidRPr="00D05F69">
                        <w:rPr>
                          <w:rFonts w:ascii="Arial" w:eastAsia="+mn-ea" w:hAnsi="Arial" w:cs="Arial"/>
                          <w:b/>
                          <w:bCs/>
                          <w:caps/>
                          <w:kern w:val="24"/>
                          <w:sz w:val="18"/>
                          <w:szCs w:val="18"/>
                          <w:u w:val="single"/>
                        </w:rPr>
                        <w:t>Current me</w:t>
                      </w:r>
                      <w:r w:rsidR="00FB23D5" w:rsidRPr="00D05F69">
                        <w:rPr>
                          <w:rFonts w:ascii="Arial" w:eastAsia="+mn-ea" w:hAnsi="Arial" w:cs="Arial"/>
                          <w:b/>
                          <w:bCs/>
                          <w:caps/>
                          <w:kern w:val="24"/>
                          <w:sz w:val="18"/>
                          <w:szCs w:val="18"/>
                          <w:u w:val="single"/>
                        </w:rPr>
                        <w:t xml:space="preserve"> mbers</w:t>
                      </w:r>
                    </w:p>
                    <w:p w14:paraId="7C8112EB" w14:textId="77777777" w:rsidR="00375529" w:rsidRPr="00D05F69" w:rsidRDefault="00375529" w:rsidP="00D05F69">
                      <w:pPr>
                        <w:shd w:val="clear" w:color="auto" w:fill="FFCCFF"/>
                        <w:spacing w:line="240" w:lineRule="auto"/>
                        <w:ind w:right="346" w:firstLine="0"/>
                        <w:jc w:val="center"/>
                        <w:rPr>
                          <w:rFonts w:ascii="Arial" w:eastAsia="+mn-ea" w:hAnsi="Arial" w:cs="Arial"/>
                          <w:b/>
                          <w:bCs/>
                          <w:caps/>
                          <w:color w:val="564B3C" w:themeColor="text2"/>
                          <w:kern w:val="24"/>
                          <w:sz w:val="18"/>
                          <w:szCs w:val="18"/>
                          <w:u w:val="single"/>
                        </w:rPr>
                      </w:pPr>
                    </w:p>
                    <w:p w14:paraId="5D43D518"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Fire Chief – C. Evelyn Wilson</w:t>
                      </w:r>
                    </w:p>
                    <w:p w14:paraId="0E52DCED" w14:textId="6DD8D548" w:rsidR="00801EBB"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June 11, 2018</w:t>
                      </w:r>
                    </w:p>
                    <w:p w14:paraId="327B1C86"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p>
                    <w:p w14:paraId="32022629" w14:textId="77777777" w:rsidR="00AE575B" w:rsidRDefault="00AE575B" w:rsidP="00AE575B">
                      <w:pPr>
                        <w:shd w:val="clear" w:color="auto" w:fill="FFCCFF"/>
                        <w:spacing w:line="240" w:lineRule="auto"/>
                        <w:ind w:right="65" w:firstLine="0"/>
                        <w:rPr>
                          <w:rFonts w:ascii="Arial" w:hAnsi="Arial" w:cs="Arial"/>
                          <w:b/>
                          <w:bCs/>
                          <w:sz w:val="18"/>
                          <w:szCs w:val="18"/>
                          <w:lang w:eastAsia="en-US"/>
                        </w:rPr>
                      </w:pPr>
                      <w:r w:rsidRPr="00A87487">
                        <w:rPr>
                          <w:rFonts w:ascii="Arial" w:hAnsi="Arial" w:cs="Arial"/>
                          <w:b/>
                          <w:bCs/>
                          <w:sz w:val="18"/>
                          <w:szCs w:val="18"/>
                          <w:lang w:eastAsia="en-US"/>
                        </w:rPr>
                        <w:t xml:space="preserve">Assistant Fire Chief </w:t>
                      </w:r>
                      <w:r>
                        <w:rPr>
                          <w:rFonts w:ascii="Arial" w:hAnsi="Arial" w:cs="Arial"/>
                          <w:b/>
                          <w:bCs/>
                          <w:sz w:val="18"/>
                          <w:szCs w:val="18"/>
                          <w:lang w:eastAsia="en-US"/>
                        </w:rPr>
                        <w:t>–</w:t>
                      </w:r>
                      <w:r w:rsidRPr="00A87487">
                        <w:rPr>
                          <w:rFonts w:ascii="Arial" w:hAnsi="Arial" w:cs="Arial"/>
                          <w:b/>
                          <w:bCs/>
                          <w:sz w:val="18"/>
                          <w:szCs w:val="18"/>
                          <w:lang w:eastAsia="en-US"/>
                        </w:rPr>
                        <w:t xml:space="preserve"> </w:t>
                      </w:r>
                    </w:p>
                    <w:p w14:paraId="3F034839"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Kayly Deneron</w:t>
                      </w:r>
                    </w:p>
                    <w:p w14:paraId="7BF67876"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 2018</w:t>
                      </w:r>
                    </w:p>
                    <w:p w14:paraId="4EB69CF2" w14:textId="77777777" w:rsidR="00402825" w:rsidRPr="00D05F69" w:rsidRDefault="00402825" w:rsidP="00D05F69">
                      <w:pPr>
                        <w:shd w:val="clear" w:color="auto" w:fill="FFCCFF"/>
                        <w:spacing w:line="240" w:lineRule="auto"/>
                        <w:ind w:right="65" w:firstLine="0"/>
                        <w:rPr>
                          <w:rFonts w:ascii="Arial" w:hAnsi="Arial" w:cs="Arial"/>
                          <w:b/>
                          <w:bCs/>
                          <w:sz w:val="18"/>
                          <w:szCs w:val="18"/>
                          <w:lang w:eastAsia="en-US"/>
                        </w:rPr>
                      </w:pPr>
                    </w:p>
                    <w:p w14:paraId="7CFD7075" w14:textId="77777777" w:rsidR="00C50233" w:rsidRDefault="00C50233" w:rsidP="00D05F69">
                      <w:pPr>
                        <w:shd w:val="clear" w:color="auto" w:fill="FFCCFF"/>
                        <w:spacing w:line="240" w:lineRule="auto"/>
                        <w:ind w:right="65" w:firstLine="0"/>
                        <w:rPr>
                          <w:rFonts w:ascii="Arial" w:hAnsi="Arial" w:cs="Arial"/>
                          <w:b/>
                          <w:bCs/>
                          <w:sz w:val="18"/>
                          <w:szCs w:val="18"/>
                          <w:u w:val="single"/>
                          <w:lang w:eastAsia="en-US"/>
                        </w:rPr>
                      </w:pPr>
                    </w:p>
                    <w:p w14:paraId="458541C7" w14:textId="20FF4B6E" w:rsidR="00D05F69" w:rsidRPr="00D05F69" w:rsidRDefault="00801EBB" w:rsidP="00D05F69">
                      <w:pPr>
                        <w:shd w:val="clear" w:color="auto" w:fill="FFCCFF"/>
                        <w:spacing w:line="240" w:lineRule="auto"/>
                        <w:ind w:right="65" w:firstLine="0"/>
                        <w:rPr>
                          <w:rFonts w:ascii="Arial" w:hAnsi="Arial" w:cs="Arial"/>
                          <w:b/>
                          <w:bCs/>
                          <w:sz w:val="18"/>
                          <w:szCs w:val="18"/>
                          <w:u w:val="single"/>
                          <w:lang w:eastAsia="en-US"/>
                        </w:rPr>
                      </w:pPr>
                      <w:r w:rsidRPr="00D05F69">
                        <w:rPr>
                          <w:rFonts w:ascii="Arial" w:hAnsi="Arial" w:cs="Arial"/>
                          <w:b/>
                          <w:bCs/>
                          <w:sz w:val="18"/>
                          <w:szCs w:val="18"/>
                          <w:u w:val="single"/>
                          <w:lang w:eastAsia="en-US"/>
                        </w:rPr>
                        <w:t>Fire Fighters</w:t>
                      </w:r>
                    </w:p>
                    <w:p w14:paraId="641E0EAA" w14:textId="77777777" w:rsidR="00D05F69" w:rsidRPr="00D05F69" w:rsidRDefault="00D05F69" w:rsidP="00D05F69">
                      <w:pPr>
                        <w:shd w:val="clear" w:color="auto" w:fill="FFCCFF"/>
                        <w:spacing w:line="240" w:lineRule="auto"/>
                        <w:ind w:right="65" w:firstLine="0"/>
                        <w:rPr>
                          <w:rFonts w:ascii="Arial" w:hAnsi="Arial" w:cs="Arial"/>
                          <w:b/>
                          <w:bCs/>
                          <w:sz w:val="18"/>
                          <w:szCs w:val="18"/>
                          <w:u w:val="single"/>
                          <w:lang w:eastAsia="en-US"/>
                        </w:rPr>
                      </w:pPr>
                    </w:p>
                    <w:p w14:paraId="0B16C41D" w14:textId="1B0C121B" w:rsidR="00AE575B" w:rsidRPr="00A87487" w:rsidRDefault="00C211F7" w:rsidP="00AE575B">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Captain – </w:t>
                      </w:r>
                      <w:r w:rsidR="00AE575B" w:rsidRPr="00A87487">
                        <w:rPr>
                          <w:rFonts w:ascii="Arial" w:hAnsi="Arial" w:cs="Arial"/>
                          <w:b/>
                          <w:bCs/>
                          <w:sz w:val="18"/>
                          <w:szCs w:val="18"/>
                          <w:lang w:eastAsia="en-US"/>
                        </w:rPr>
                        <w:t>Nathan Wilson</w:t>
                      </w:r>
                    </w:p>
                    <w:p w14:paraId="036E335A" w14:textId="0A10F5A8"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8, 2018</w:t>
                      </w:r>
                    </w:p>
                    <w:p w14:paraId="7AFA2076" w14:textId="77777777" w:rsidR="00AE575B" w:rsidRDefault="00AE575B" w:rsidP="00D05F69">
                      <w:pPr>
                        <w:shd w:val="clear" w:color="auto" w:fill="FFCCFF"/>
                        <w:spacing w:line="240" w:lineRule="auto"/>
                        <w:ind w:right="65" w:firstLine="0"/>
                        <w:rPr>
                          <w:rFonts w:ascii="Arial" w:hAnsi="Arial" w:cs="Arial"/>
                          <w:b/>
                          <w:bCs/>
                          <w:sz w:val="18"/>
                          <w:szCs w:val="18"/>
                          <w:lang w:eastAsia="en-US"/>
                        </w:rPr>
                      </w:pPr>
                    </w:p>
                    <w:p w14:paraId="71681EB4" w14:textId="32C998DD" w:rsidR="00AE575B"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Arthur Loe</w:t>
                      </w:r>
                    </w:p>
                    <w:p w14:paraId="3A4E9D58"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April 1, 2012</w:t>
                      </w:r>
                    </w:p>
                    <w:p w14:paraId="543ACB84" w14:textId="77777777" w:rsidR="00801EBB" w:rsidRPr="00D05F69" w:rsidRDefault="00801EBB" w:rsidP="00D05F69">
                      <w:pPr>
                        <w:shd w:val="clear" w:color="auto" w:fill="FFCCFF"/>
                        <w:spacing w:line="240" w:lineRule="auto"/>
                        <w:ind w:right="65" w:firstLine="0"/>
                        <w:rPr>
                          <w:rFonts w:ascii="Arial" w:hAnsi="Arial" w:cs="Arial"/>
                          <w:b/>
                          <w:bCs/>
                          <w:sz w:val="18"/>
                          <w:szCs w:val="18"/>
                          <w:u w:val="single"/>
                          <w:lang w:eastAsia="en-US"/>
                        </w:rPr>
                      </w:pPr>
                    </w:p>
                    <w:p w14:paraId="6E9E62D0"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Ivy-Lynn Marcellais</w:t>
                      </w:r>
                    </w:p>
                    <w:p w14:paraId="6D869662" w14:textId="391F64B5"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October 18, 2018</w:t>
                      </w:r>
                    </w:p>
                    <w:p w14:paraId="75E151BB"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p>
                    <w:p w14:paraId="60095D8E"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Kali Norn</w:t>
                      </w:r>
                    </w:p>
                    <w:p w14:paraId="6256FCB5"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March 5, 2021</w:t>
                      </w:r>
                    </w:p>
                    <w:p w14:paraId="3E2989B7" w14:textId="77777777" w:rsidR="00801EBB" w:rsidRPr="00D05F69" w:rsidRDefault="00801EBB" w:rsidP="00D05F69">
                      <w:pPr>
                        <w:shd w:val="clear" w:color="auto" w:fill="FFCCFF"/>
                        <w:spacing w:line="240" w:lineRule="auto"/>
                        <w:ind w:right="72" w:firstLine="0"/>
                        <w:rPr>
                          <w:rFonts w:ascii="Arial" w:hAnsi="Arial" w:cs="Arial"/>
                          <w:b/>
                          <w:bCs/>
                          <w:sz w:val="18"/>
                          <w:szCs w:val="18"/>
                          <w:lang w:eastAsia="en-US"/>
                        </w:rPr>
                      </w:pPr>
                    </w:p>
                    <w:p w14:paraId="5A9502C7" w14:textId="2AF127F0"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Travis Goodburn </w:t>
                      </w:r>
                    </w:p>
                    <w:p w14:paraId="21986935"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May 11, 2022</w:t>
                      </w:r>
                    </w:p>
                    <w:p w14:paraId="10A329DC" w14:textId="0997820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p>
                    <w:p w14:paraId="044D1F50" w14:textId="447C3C3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Seymore Chambers </w:t>
                      </w:r>
                      <w:r w:rsidRPr="00D05F69">
                        <w:rPr>
                          <w:rFonts w:ascii="Arial" w:hAnsi="Arial" w:cs="Arial"/>
                          <w:b/>
                          <w:bCs/>
                          <w:sz w:val="18"/>
                          <w:szCs w:val="18"/>
                          <w:highlight w:val="yellow"/>
                          <w:lang w:eastAsia="en-US"/>
                        </w:rPr>
                        <w:t>(Rookie)</w:t>
                      </w:r>
                    </w:p>
                    <w:p w14:paraId="6D1F8404" w14:textId="4FB4D570"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5EA4FFF7" w14:textId="7AFC9C37" w:rsidR="00F951BA" w:rsidRDefault="00F951BA" w:rsidP="00D05F69">
                      <w:pPr>
                        <w:shd w:val="clear" w:color="auto" w:fill="FFCCFF"/>
                        <w:spacing w:line="240" w:lineRule="auto"/>
                        <w:ind w:right="65" w:firstLine="0"/>
                        <w:rPr>
                          <w:rFonts w:ascii="Arial" w:hAnsi="Arial" w:cs="Arial"/>
                          <w:b/>
                          <w:bCs/>
                          <w:sz w:val="18"/>
                          <w:szCs w:val="18"/>
                          <w:lang w:eastAsia="en-US"/>
                        </w:rPr>
                      </w:pPr>
                    </w:p>
                    <w:p w14:paraId="4801E2FD" w14:textId="11E4B97D"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Ainsley Allen </w:t>
                      </w:r>
                      <w:r w:rsidRPr="002C2F49">
                        <w:rPr>
                          <w:rFonts w:ascii="Arial" w:hAnsi="Arial" w:cs="Arial"/>
                          <w:b/>
                          <w:bCs/>
                          <w:sz w:val="18"/>
                          <w:szCs w:val="18"/>
                          <w:highlight w:val="yellow"/>
                          <w:lang w:eastAsia="en-US"/>
                        </w:rPr>
                        <w:t>(Rookie)</w:t>
                      </w:r>
                    </w:p>
                    <w:p w14:paraId="0EACA16B" w14:textId="59341585"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18, 2023</w:t>
                      </w:r>
                    </w:p>
                    <w:p w14:paraId="3E2A623A" w14:textId="0130C3A6" w:rsidR="00D02BCD" w:rsidRDefault="00D02BCD" w:rsidP="00D05F69">
                      <w:pPr>
                        <w:shd w:val="clear" w:color="auto" w:fill="FFCCFF"/>
                        <w:spacing w:line="240" w:lineRule="auto"/>
                        <w:ind w:right="65" w:firstLine="0"/>
                        <w:rPr>
                          <w:rFonts w:ascii="Arial" w:hAnsi="Arial" w:cs="Arial"/>
                          <w:b/>
                          <w:bCs/>
                          <w:sz w:val="18"/>
                          <w:szCs w:val="18"/>
                          <w:lang w:eastAsia="en-US"/>
                        </w:rPr>
                      </w:pPr>
                    </w:p>
                    <w:p w14:paraId="46CE76B2" w14:textId="128F8EB5"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Jade Ajibade </w:t>
                      </w:r>
                      <w:r w:rsidRPr="002C2F49">
                        <w:rPr>
                          <w:rFonts w:ascii="Arial" w:hAnsi="Arial" w:cs="Arial"/>
                          <w:b/>
                          <w:bCs/>
                          <w:sz w:val="18"/>
                          <w:szCs w:val="18"/>
                          <w:highlight w:val="yellow"/>
                          <w:lang w:eastAsia="en-US"/>
                        </w:rPr>
                        <w:t>(Rookie)</w:t>
                      </w:r>
                    </w:p>
                    <w:p w14:paraId="591149D8" w14:textId="4B0319AC"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25, 2023</w:t>
                      </w:r>
                    </w:p>
                    <w:p w14:paraId="50FCC821" w14:textId="77777777" w:rsidR="007A3DEC" w:rsidRPr="00D05F69" w:rsidRDefault="007A3DEC" w:rsidP="00D05F69">
                      <w:pPr>
                        <w:shd w:val="clear" w:color="auto" w:fill="FFCCFF"/>
                        <w:spacing w:line="240" w:lineRule="auto"/>
                        <w:ind w:right="65" w:firstLine="0"/>
                        <w:rPr>
                          <w:rFonts w:ascii="Arial" w:hAnsi="Arial" w:cs="Arial"/>
                          <w:b/>
                          <w:bCs/>
                          <w:sz w:val="18"/>
                          <w:szCs w:val="18"/>
                          <w:lang w:eastAsia="en-US"/>
                        </w:rPr>
                      </w:pPr>
                    </w:p>
                    <w:p w14:paraId="1B3500A8" w14:textId="77777777" w:rsidR="007A3DEC" w:rsidRPr="00D05F69"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Ross Duntra </w:t>
                      </w:r>
                      <w:r w:rsidRPr="00D05F69">
                        <w:rPr>
                          <w:rFonts w:ascii="Arial" w:hAnsi="Arial" w:cs="Arial"/>
                          <w:b/>
                          <w:bCs/>
                          <w:sz w:val="16"/>
                          <w:szCs w:val="16"/>
                          <w:highlight w:val="yellow"/>
                          <w:lang w:eastAsia="en-US"/>
                        </w:rPr>
                        <w:t>(</w:t>
                      </w:r>
                      <w:proofErr w:type="spellStart"/>
                      <w:r w:rsidRPr="00D05F69">
                        <w:rPr>
                          <w:rFonts w:ascii="Arial" w:hAnsi="Arial" w:cs="Arial"/>
                          <w:b/>
                          <w:bCs/>
                          <w:sz w:val="16"/>
                          <w:szCs w:val="16"/>
                          <w:highlight w:val="yellow"/>
                          <w:lang w:eastAsia="en-US"/>
                        </w:rPr>
                        <w:t>Gahcho</w:t>
                      </w:r>
                      <w:proofErr w:type="spellEnd"/>
                      <w:r w:rsidRPr="00D05F69">
                        <w:rPr>
                          <w:rFonts w:ascii="Arial" w:hAnsi="Arial" w:cs="Arial"/>
                          <w:b/>
                          <w:bCs/>
                          <w:sz w:val="16"/>
                          <w:szCs w:val="16"/>
                          <w:highlight w:val="yellow"/>
                          <w:lang w:eastAsia="en-US"/>
                        </w:rPr>
                        <w:t xml:space="preserve"> </w:t>
                      </w:r>
                      <w:proofErr w:type="spellStart"/>
                      <w:r w:rsidRPr="00D05F69">
                        <w:rPr>
                          <w:rFonts w:ascii="Arial" w:hAnsi="Arial" w:cs="Arial"/>
                          <w:b/>
                          <w:bCs/>
                          <w:sz w:val="16"/>
                          <w:szCs w:val="16"/>
                          <w:highlight w:val="yellow"/>
                          <w:lang w:eastAsia="en-US"/>
                        </w:rPr>
                        <w:t>Kué</w:t>
                      </w:r>
                      <w:proofErr w:type="spellEnd"/>
                      <w:r w:rsidRPr="00D05F69">
                        <w:rPr>
                          <w:rFonts w:ascii="Arial" w:hAnsi="Arial" w:cs="Arial"/>
                          <w:b/>
                          <w:bCs/>
                          <w:sz w:val="16"/>
                          <w:szCs w:val="16"/>
                          <w:highlight w:val="yellow"/>
                          <w:lang w:eastAsia="en-US"/>
                        </w:rPr>
                        <w:t xml:space="preserve"> Mine)</w:t>
                      </w:r>
                      <w:r w:rsidRPr="00D05F69">
                        <w:rPr>
                          <w:rFonts w:ascii="Arial" w:hAnsi="Arial" w:cs="Arial"/>
                          <w:b/>
                          <w:bCs/>
                          <w:sz w:val="16"/>
                          <w:szCs w:val="16"/>
                          <w:lang w:eastAsia="en-US"/>
                        </w:rPr>
                        <w:t xml:space="preserve"> </w:t>
                      </w:r>
                      <w:r w:rsidRPr="00D05F69">
                        <w:rPr>
                          <w:rFonts w:ascii="Arial" w:hAnsi="Arial" w:cs="Arial"/>
                          <w:b/>
                          <w:bCs/>
                          <w:sz w:val="18"/>
                          <w:szCs w:val="18"/>
                          <w:lang w:eastAsia="en-US"/>
                        </w:rPr>
                        <w:t>*will attend when in town.</w:t>
                      </w:r>
                    </w:p>
                    <w:p w14:paraId="5B66F5EF" w14:textId="00B34A5F" w:rsidR="007A3DEC"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August 19, 2020</w:t>
                      </w:r>
                    </w:p>
                    <w:p w14:paraId="7938DD00" w14:textId="77777777" w:rsidR="007A3DEC" w:rsidRPr="00D05F69" w:rsidRDefault="007A3DEC" w:rsidP="007A3DEC">
                      <w:pPr>
                        <w:shd w:val="clear" w:color="auto" w:fill="FFCCFF"/>
                        <w:spacing w:line="240" w:lineRule="auto"/>
                        <w:ind w:right="65" w:firstLine="0"/>
                        <w:rPr>
                          <w:rFonts w:ascii="Arial" w:hAnsi="Arial" w:cs="Arial"/>
                          <w:b/>
                          <w:bCs/>
                          <w:sz w:val="18"/>
                          <w:szCs w:val="18"/>
                          <w:lang w:eastAsia="en-US"/>
                        </w:rPr>
                      </w:pPr>
                    </w:p>
                    <w:p w14:paraId="6D0AA91A" w14:textId="77777777" w:rsidR="007A3DEC" w:rsidRPr="00D05F69" w:rsidRDefault="007A3DEC" w:rsidP="007A3DEC">
                      <w:pPr>
                        <w:shd w:val="clear" w:color="auto" w:fill="FFCCFF"/>
                        <w:spacing w:line="240" w:lineRule="auto"/>
                        <w:ind w:firstLine="0"/>
                        <w:rPr>
                          <w:rFonts w:ascii="Arial" w:hAnsi="Arial" w:cs="Arial"/>
                          <w:b/>
                          <w:bCs/>
                          <w:sz w:val="18"/>
                          <w:szCs w:val="18"/>
                          <w:lang w:eastAsia="en-US"/>
                        </w:rPr>
                      </w:pPr>
                      <w:proofErr w:type="spellStart"/>
                      <w:r w:rsidRPr="00D05F69">
                        <w:rPr>
                          <w:rFonts w:ascii="Arial" w:hAnsi="Arial" w:cs="Arial"/>
                          <w:b/>
                          <w:bCs/>
                          <w:sz w:val="18"/>
                          <w:szCs w:val="18"/>
                          <w:lang w:eastAsia="en-US"/>
                        </w:rPr>
                        <w:t>Illonis</w:t>
                      </w:r>
                      <w:proofErr w:type="spellEnd"/>
                      <w:r w:rsidRPr="00D05F69">
                        <w:rPr>
                          <w:rFonts w:ascii="Arial" w:hAnsi="Arial" w:cs="Arial"/>
                          <w:b/>
                          <w:bCs/>
                          <w:sz w:val="18"/>
                          <w:szCs w:val="18"/>
                          <w:lang w:eastAsia="en-US"/>
                        </w:rPr>
                        <w:t xml:space="preserve"> Hall </w:t>
                      </w:r>
                      <w:r w:rsidRPr="00D05F69">
                        <w:rPr>
                          <w:rFonts w:ascii="Arial" w:hAnsi="Arial" w:cs="Arial"/>
                          <w:b/>
                          <w:bCs/>
                          <w:sz w:val="18"/>
                          <w:szCs w:val="18"/>
                          <w:highlight w:val="yellow"/>
                          <w:lang w:eastAsia="en-US"/>
                        </w:rPr>
                        <w:t>(Rookie)</w:t>
                      </w:r>
                    </w:p>
                    <w:p w14:paraId="4D062B2D" w14:textId="77777777" w:rsidR="007A3DEC" w:rsidRDefault="007A3DEC" w:rsidP="007A3DEC">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7F199077" w14:textId="77777777" w:rsidR="00DD7FC1" w:rsidRDefault="00DD7FC1" w:rsidP="00D05F69">
                      <w:pPr>
                        <w:shd w:val="clear" w:color="auto" w:fill="FFCCFF"/>
                        <w:spacing w:line="240" w:lineRule="auto"/>
                        <w:ind w:right="65" w:firstLine="0"/>
                        <w:rPr>
                          <w:rFonts w:ascii="Book Antiqua" w:hAnsi="Book Antiqua"/>
                          <w:b/>
                          <w:bCs/>
                          <w:sz w:val="18"/>
                          <w:szCs w:val="18"/>
                          <w:lang w:eastAsia="en-US"/>
                        </w:rPr>
                      </w:pPr>
                    </w:p>
                    <w:p w14:paraId="258E9A31" w14:textId="1F57AF82" w:rsidR="00375529" w:rsidRDefault="00375529" w:rsidP="00F63E10">
                      <w:pPr>
                        <w:spacing w:before="240" w:after="240" w:line="240" w:lineRule="auto"/>
                        <w:ind w:left="-90" w:right="-240" w:firstLine="0"/>
                      </w:pP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03AFEFE0" wp14:editId="7829119B">
                <wp:simplePos x="0" y="0"/>
                <wp:positionH relativeFrom="margin">
                  <wp:posOffset>-219075</wp:posOffset>
                </wp:positionH>
                <wp:positionV relativeFrom="margin">
                  <wp:posOffset>393700</wp:posOffset>
                </wp:positionV>
                <wp:extent cx="4600575" cy="314325"/>
                <wp:effectExtent l="0" t="3175" r="0" b="0"/>
                <wp:wrapSquare wrapText="bothSides"/>
                <wp:docPr id="8" name="Box: Company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314325"/>
                        </a:xfrm>
                        <a:prstGeom prst="rect">
                          <a:avLst/>
                        </a:prstGeom>
                        <a:solidFill>
                          <a:srgbClr val="FFCC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E0CEA8" w14:textId="73E91B1B" w:rsidR="00944F59" w:rsidRDefault="005C25CB" w:rsidP="00EC3624">
                            <w:pPr>
                              <w:pStyle w:val="Subtitle"/>
                              <w:jc w:val="cente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rPr>
                                  <w:iCs w:val="0"/>
                                  <w:caps w:val="0"/>
                                </w:rPr>
                              </w:sdtEndPr>
                              <w:sdtContent>
                                <w:r w:rsidR="000616EB">
                                  <w:rPr>
                                    <w:rFonts w:asciiTheme="majorHAnsi" w:hAnsiTheme="majorHAnsi"/>
                                    <w:color w:val="000000" w:themeColor="text1"/>
                                    <w:sz w:val="28"/>
                                    <w:szCs w:val="28"/>
                                    <w:u w:val="double"/>
                                  </w:rPr>
                                  <w:t>february</w:t>
                                </w:r>
                                <w:r w:rsidR="00EC3624">
                                  <w:rPr>
                                    <w:rFonts w:asciiTheme="majorHAnsi" w:hAnsiTheme="majorHAnsi"/>
                                    <w:color w:val="000000" w:themeColor="text1"/>
                                    <w:sz w:val="28"/>
                                    <w:szCs w:val="28"/>
                                    <w:u w:val="double"/>
                                  </w:rPr>
                                  <w:t xml:space="preserve"> 2023</w:t>
                                </w:r>
                              </w:sdtContent>
                            </w:sdt>
                          </w:p>
                        </w:txbxContent>
                      </wps:txbx>
                      <wps:bodyPr rot="0" vert="horz" wrap="square" lIns="91405" tIns="45702" rIns="91405" bIns="54864"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3AFEFE0" id="Box: Company name" o:spid="_x0000_s1027" style="position:absolute;left:0;text-align:left;margin-left:-17.25pt;margin-top:31pt;width:362.2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" fillcolor="#fcf" stroked="f" strokeweight=".5pt">
                <v:textbox inset="2.53903mm,1.2695mm,2.53903mm,4.32pt">
                  <w:txbxContent>
                    <w:p w14:paraId="20E0CEA8" w14:textId="73E91B1B" w:rsidR="00944F59" w:rsidRDefault="002A3087" w:rsidP="00EC3624">
                      <w:pPr>
                        <w:pStyle w:val="Subtitle"/>
                        <w:jc w:val="cente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rPr>
                            <w:iCs w:val="0"/>
                            <w:caps w:val="0"/>
                          </w:rPr>
                        </w:sdtEndPr>
                        <w:sdtContent>
                          <w:r w:rsidR="000616EB">
                            <w:rPr>
                              <w:rFonts w:asciiTheme="majorHAnsi" w:hAnsiTheme="majorHAnsi"/>
                              <w:color w:val="000000" w:themeColor="text1"/>
                              <w:sz w:val="28"/>
                              <w:szCs w:val="28"/>
                              <w:u w:val="double"/>
                            </w:rPr>
                            <w:t>february</w:t>
                          </w:r>
                          <w:r w:rsidR="00EC3624">
                            <w:rPr>
                              <w:rFonts w:asciiTheme="majorHAnsi" w:hAnsiTheme="majorHAnsi"/>
                              <w:color w:val="000000" w:themeColor="text1"/>
                              <w:sz w:val="28"/>
                              <w:szCs w:val="28"/>
                              <w:u w:val="double"/>
                            </w:rPr>
                            <w:t xml:space="preserve"> 2023</w:t>
                          </w:r>
                        </w:sdtContent>
                      </w:sdt>
                    </w:p>
                  </w:txbxContent>
                </v:textbox>
                <w10:wrap type="square" anchorx="margin" anchory="margin"/>
              </v:rect>
            </w:pict>
          </mc:Fallback>
        </mc:AlternateContent>
      </w:r>
      <w:r>
        <w:rPr>
          <w:noProof/>
        </w:rPr>
        <mc:AlternateContent>
          <mc:Choice Requires="wps">
            <w:drawing>
              <wp:anchor distT="91440" distB="91440" distL="114300" distR="114300" simplePos="0" relativeHeight="251660288" behindDoc="0" locked="0" layoutInCell="1" allowOverlap="1" wp14:anchorId="1911BFE7" wp14:editId="077199AC">
                <wp:simplePos x="0" y="0"/>
                <wp:positionH relativeFrom="margin">
                  <wp:posOffset>-219075</wp:posOffset>
                </wp:positionH>
                <wp:positionV relativeFrom="margin">
                  <wp:posOffset>-229870</wp:posOffset>
                </wp:positionV>
                <wp:extent cx="4600575" cy="942975"/>
                <wp:effectExtent l="9525" t="8255" r="9525" b="10795"/>
                <wp:wrapSquare wrapText="bothSides"/>
                <wp:docPr id="7" name="Box: Newsletter tit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94297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937A90" w14:textId="5785CAA4" w:rsidR="00131E1A" w:rsidRDefault="005C25CB">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rot="0" vert="horz" wrap="square" lIns="365760" tIns="45702" rIns="365760" bIns="429768"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911BFE7" id="Box: Newsletter title" o:spid="_x0000_s1028" style="position:absolute;left:0;text-align:left;margin-left:-17.25pt;margin-top:-18.1pt;width:362.25pt;height:74.2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" filled="f" strokecolor="black [3213]" strokeweight=".5pt">
                <v:textbox inset="28.8pt,1.2695mm,28.8pt,33.84pt">
                  <w:txbxContent>
                    <w:p w14:paraId="60937A90" w14:textId="5785CAA4" w:rsidR="00131E1A" w:rsidRDefault="002A3087">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p>
    <w:p w14:paraId="42E3C5B9" w14:textId="50528584" w:rsidR="00724ED3" w:rsidRPr="00D51CE6" w:rsidRDefault="007F1B40" w:rsidP="00D51CE6">
      <w:pPr>
        <w:spacing w:line="240" w:lineRule="auto"/>
        <w:ind w:firstLine="0"/>
        <w:rPr>
          <w:rFonts w:ascii="Arial" w:hAnsi="Arial" w:cs="Arial"/>
          <w:sz w:val="22"/>
        </w:rPr>
      </w:pPr>
      <w:bookmarkStart w:id="0" w:name="_Hlk129251172"/>
      <w:r w:rsidRPr="00D51CE6">
        <w:rPr>
          <w:rFonts w:ascii="Arial" w:hAnsi="Arial" w:cs="Arial"/>
          <w:sz w:val="22"/>
        </w:rPr>
        <w:t xml:space="preserve">Fire Fighter </w:t>
      </w:r>
      <w:r w:rsidR="0041146F" w:rsidRPr="00D51CE6">
        <w:rPr>
          <w:rFonts w:ascii="Arial" w:hAnsi="Arial" w:cs="Arial"/>
          <w:sz w:val="22"/>
        </w:rPr>
        <w:t>Nathan Wilson has been Acting Fire Chief since August 2022, both him and Kayly Deneron have been such great help with stepping up and helping to be on call when needed. It has come to an agreement Kayly Deneron will be taking on the role of Assistant Fire Chief and Nathan Wilson – Captain. Congratulations to them both for stepping into their new roles.</w:t>
      </w:r>
      <w:r w:rsidRPr="00D51CE6">
        <w:rPr>
          <w:rFonts w:ascii="Arial" w:hAnsi="Arial" w:cs="Arial"/>
          <w:sz w:val="22"/>
        </w:rPr>
        <w:t xml:space="preserve"> </w:t>
      </w:r>
    </w:p>
    <w:p w14:paraId="08D8EE26" w14:textId="77777777" w:rsidR="00724ED3" w:rsidRPr="00D51CE6" w:rsidRDefault="00724ED3" w:rsidP="007F1B40">
      <w:pPr>
        <w:ind w:firstLine="0"/>
        <w:jc w:val="both"/>
        <w:rPr>
          <w:rFonts w:ascii="Arial" w:hAnsi="Arial" w:cs="Arial"/>
          <w:sz w:val="22"/>
        </w:rPr>
      </w:pPr>
    </w:p>
    <w:p w14:paraId="3EAF56C6" w14:textId="5EDCE976" w:rsidR="00D51CE6" w:rsidRDefault="00CF4056" w:rsidP="00724ED3">
      <w:pPr>
        <w:spacing w:line="240" w:lineRule="auto"/>
        <w:ind w:firstLine="0"/>
        <w:rPr>
          <w:rFonts w:ascii="Arial" w:eastAsia="Times New Roman" w:hAnsi="Arial" w:cs="Arial"/>
          <w:sz w:val="22"/>
        </w:rPr>
      </w:pPr>
      <w:r>
        <w:rPr>
          <w:rFonts w:ascii="Arial" w:eastAsia="Times New Roman" w:hAnsi="Arial" w:cs="Arial"/>
          <w:sz w:val="22"/>
        </w:rPr>
        <w:t xml:space="preserve">For the month of </w:t>
      </w:r>
      <w:r w:rsidR="00811906">
        <w:rPr>
          <w:rFonts w:ascii="Arial" w:eastAsia="Times New Roman" w:hAnsi="Arial" w:cs="Arial"/>
          <w:sz w:val="22"/>
        </w:rPr>
        <w:t>February,</w:t>
      </w:r>
      <w:r>
        <w:rPr>
          <w:rFonts w:ascii="Arial" w:eastAsia="Times New Roman" w:hAnsi="Arial" w:cs="Arial"/>
          <w:sz w:val="22"/>
        </w:rPr>
        <w:t xml:space="preserve"> we practiced Donning and Doffing our bunker gear with our newest recruits and for us too, obstacle / exercise in pairs, Truck inspections, Search and Rescue with the SCBA’s and </w:t>
      </w:r>
      <w:r w:rsidR="00811906">
        <w:rPr>
          <w:rFonts w:ascii="Arial" w:eastAsia="Times New Roman" w:hAnsi="Arial" w:cs="Arial"/>
          <w:sz w:val="22"/>
        </w:rPr>
        <w:t>re-arranged and ti</w:t>
      </w:r>
      <w:r w:rsidR="005C25CB">
        <w:rPr>
          <w:rFonts w:ascii="Arial" w:eastAsia="Times New Roman" w:hAnsi="Arial" w:cs="Arial"/>
          <w:sz w:val="22"/>
        </w:rPr>
        <w:t>d</w:t>
      </w:r>
      <w:r w:rsidR="00811906">
        <w:rPr>
          <w:rFonts w:ascii="Arial" w:eastAsia="Times New Roman" w:hAnsi="Arial" w:cs="Arial"/>
          <w:sz w:val="22"/>
        </w:rPr>
        <w:t xml:space="preserve">ed Bay 1 and 2. In attendance, we put in 116-man hours together with Fire Practice alone. </w:t>
      </w:r>
    </w:p>
    <w:p w14:paraId="0FA1E172" w14:textId="77777777" w:rsidR="00724ED3" w:rsidRPr="00D51CE6" w:rsidRDefault="00724ED3" w:rsidP="00724ED3">
      <w:pPr>
        <w:spacing w:line="240" w:lineRule="auto"/>
        <w:ind w:firstLine="0"/>
        <w:rPr>
          <w:rFonts w:ascii="Arial" w:eastAsia="Times New Roman" w:hAnsi="Arial" w:cs="Arial"/>
          <w:sz w:val="22"/>
        </w:rPr>
      </w:pPr>
    </w:p>
    <w:p w14:paraId="04587197" w14:textId="3631EB02" w:rsidR="00724ED3" w:rsidRPr="00D51CE6" w:rsidRDefault="00724ED3" w:rsidP="00724ED3">
      <w:pPr>
        <w:spacing w:line="240" w:lineRule="auto"/>
        <w:ind w:firstLine="0"/>
        <w:rPr>
          <w:rFonts w:ascii="Arial" w:eastAsia="Times New Roman" w:hAnsi="Arial" w:cs="Arial"/>
          <w:sz w:val="22"/>
        </w:rPr>
      </w:pPr>
      <w:r w:rsidRPr="00D51CE6">
        <w:rPr>
          <w:rFonts w:ascii="Arial" w:eastAsia="Times New Roman" w:hAnsi="Arial" w:cs="Arial"/>
          <w:sz w:val="22"/>
        </w:rPr>
        <w:t>The department wants to start a recruiting and retention program. To do this we would like to purchase uniforms for the current members. Wearing uniforms at public functions within the community and away on training will show professionalism of the department. We would also like to have t-shirts to give to our members along with issuing to new members. </w:t>
      </w:r>
    </w:p>
    <w:p w14:paraId="341187D1" w14:textId="77777777" w:rsidR="00724ED3" w:rsidRPr="00D51CE6" w:rsidRDefault="00724ED3" w:rsidP="00724ED3">
      <w:pPr>
        <w:spacing w:line="240" w:lineRule="auto"/>
        <w:ind w:firstLine="0"/>
        <w:rPr>
          <w:rFonts w:ascii="Arial" w:eastAsia="Times New Roman" w:hAnsi="Arial" w:cs="Arial"/>
          <w:sz w:val="22"/>
        </w:rPr>
      </w:pPr>
    </w:p>
    <w:p w14:paraId="11F24AE2" w14:textId="4CEF6841" w:rsidR="00724ED3" w:rsidRPr="00D51CE6" w:rsidRDefault="00724ED3" w:rsidP="00724ED3">
      <w:pPr>
        <w:spacing w:line="240" w:lineRule="auto"/>
        <w:ind w:firstLine="0"/>
        <w:rPr>
          <w:rFonts w:ascii="Arial" w:eastAsia="Times New Roman" w:hAnsi="Arial" w:cs="Arial"/>
          <w:sz w:val="22"/>
        </w:rPr>
      </w:pPr>
      <w:r w:rsidRPr="00D51CE6">
        <w:rPr>
          <w:rFonts w:ascii="Arial" w:eastAsia="Times New Roman" w:hAnsi="Arial" w:cs="Arial"/>
          <w:sz w:val="22"/>
        </w:rPr>
        <w:t>The department purchased 3 SCBA’s last year and each SCBA came with one bottle to be effective as a department we should have a spare air cylinder for each SCBA pack. I will supply council with a quote price for these cylinders.</w:t>
      </w:r>
      <w:r w:rsidR="00811906">
        <w:rPr>
          <w:rFonts w:ascii="Arial" w:eastAsia="Times New Roman" w:hAnsi="Arial" w:cs="Arial"/>
          <w:sz w:val="22"/>
        </w:rPr>
        <w:t xml:space="preserve"> </w:t>
      </w:r>
      <w:r w:rsidRPr="00D51CE6">
        <w:rPr>
          <w:rFonts w:ascii="Arial" w:eastAsia="Times New Roman" w:hAnsi="Arial" w:cs="Arial"/>
          <w:sz w:val="22"/>
        </w:rPr>
        <w:t>Currently when the air packs are used at a call or for training, we must take the cylinders to get filled either F</w:t>
      </w:r>
      <w:r w:rsidR="00484B62">
        <w:rPr>
          <w:rFonts w:ascii="Arial" w:eastAsia="Times New Roman" w:hAnsi="Arial" w:cs="Arial"/>
          <w:sz w:val="22"/>
        </w:rPr>
        <w:t>or</w:t>
      </w:r>
      <w:r w:rsidRPr="00D51CE6">
        <w:rPr>
          <w:rFonts w:ascii="Arial" w:eastAsia="Times New Roman" w:hAnsi="Arial" w:cs="Arial"/>
          <w:sz w:val="22"/>
        </w:rPr>
        <w:t>t Nelson or F</w:t>
      </w:r>
      <w:r w:rsidR="00484B62">
        <w:rPr>
          <w:rFonts w:ascii="Arial" w:eastAsia="Times New Roman" w:hAnsi="Arial" w:cs="Arial"/>
          <w:sz w:val="22"/>
        </w:rPr>
        <w:t>or</w:t>
      </w:r>
      <w:r w:rsidRPr="00D51CE6">
        <w:rPr>
          <w:rFonts w:ascii="Arial" w:eastAsia="Times New Roman" w:hAnsi="Arial" w:cs="Arial"/>
          <w:sz w:val="22"/>
        </w:rPr>
        <w:t>t Simpson. Purchasing a breathing air compressor would make it more beneficial to filling the air cylinders. </w:t>
      </w:r>
    </w:p>
    <w:p w14:paraId="203C1714" w14:textId="195E1638" w:rsidR="00724ED3" w:rsidRPr="00D51CE6" w:rsidRDefault="00724ED3" w:rsidP="00724ED3">
      <w:pPr>
        <w:spacing w:line="240" w:lineRule="auto"/>
        <w:ind w:firstLine="0"/>
        <w:rPr>
          <w:rFonts w:ascii="Arial" w:eastAsia="Times New Roman" w:hAnsi="Arial" w:cs="Arial"/>
          <w:sz w:val="22"/>
        </w:rPr>
      </w:pPr>
    </w:p>
    <w:p w14:paraId="3EC08142" w14:textId="08BC6C97" w:rsidR="00724ED3" w:rsidRDefault="00724ED3" w:rsidP="00724ED3">
      <w:pPr>
        <w:spacing w:line="240" w:lineRule="auto"/>
        <w:ind w:firstLine="0"/>
        <w:rPr>
          <w:rFonts w:eastAsia="Times New Roman"/>
          <w:sz w:val="22"/>
        </w:rPr>
      </w:pPr>
      <w:r w:rsidRPr="00D51CE6">
        <w:rPr>
          <w:rFonts w:ascii="Arial" w:eastAsia="Times New Roman" w:hAnsi="Arial" w:cs="Arial"/>
          <w:sz w:val="22"/>
        </w:rPr>
        <w:t>To meet WSCC regulations our fire truck and air packs must be inspected and serviced annually, Rocky Mountain Phoenix, from Red Deer is the company that does fire departments in NWT. I will book them for next year when they are coming to the territory.</w:t>
      </w:r>
      <w:r>
        <w:rPr>
          <w:rFonts w:eastAsia="Times New Roman"/>
          <w:sz w:val="22"/>
        </w:rPr>
        <w:t> </w:t>
      </w:r>
    </w:p>
    <w:p w14:paraId="75A624CC" w14:textId="0194E38B" w:rsidR="007F1B40" w:rsidRDefault="007F1B40" w:rsidP="007F1B40">
      <w:pPr>
        <w:ind w:firstLine="0"/>
        <w:jc w:val="both"/>
        <w:rPr>
          <w:rFonts w:ascii="Arial" w:hAnsi="Arial" w:cs="Arial"/>
          <w:sz w:val="22"/>
        </w:rPr>
      </w:pPr>
    </w:p>
    <w:p w14:paraId="4F6C8D8C" w14:textId="730E2B02" w:rsidR="007F1B40" w:rsidRPr="007F1B40" w:rsidRDefault="007A3DEC" w:rsidP="007F1B40">
      <w:pPr>
        <w:ind w:firstLine="0"/>
        <w:jc w:val="both"/>
        <w:rPr>
          <w:rFonts w:ascii="Arial" w:hAnsi="Arial" w:cs="Arial"/>
          <w:sz w:val="22"/>
        </w:rPr>
      </w:pPr>
      <w:r>
        <w:rPr>
          <w:noProof/>
        </w:rPr>
        <w:drawing>
          <wp:anchor distT="0" distB="0" distL="114300" distR="114300" simplePos="0" relativeHeight="251668480" behindDoc="1" locked="0" layoutInCell="1" allowOverlap="1" wp14:anchorId="5F79EE11" wp14:editId="73B70CDB">
            <wp:simplePos x="0" y="0"/>
            <wp:positionH relativeFrom="column">
              <wp:posOffset>523875</wp:posOffset>
            </wp:positionH>
            <wp:positionV relativeFrom="paragraph">
              <wp:posOffset>-189865</wp:posOffset>
            </wp:positionV>
            <wp:extent cx="3457575" cy="2143125"/>
            <wp:effectExtent l="0" t="0" r="9525" b="9525"/>
            <wp:wrapTight wrapText="bothSides">
              <wp:wrapPolygon edited="0">
                <wp:start x="476" y="0"/>
                <wp:lineTo x="0" y="384"/>
                <wp:lineTo x="0" y="21312"/>
                <wp:lineTo x="476" y="21504"/>
                <wp:lineTo x="21064" y="21504"/>
                <wp:lineTo x="21540" y="21312"/>
                <wp:lineTo x="21540" y="384"/>
                <wp:lineTo x="21064" y="0"/>
                <wp:lineTo x="47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11" t="30210" r="4358" b="15095"/>
                    <a:stretch/>
                  </pic:blipFill>
                  <pic:spPr bwMode="auto">
                    <a:xfrm>
                      <a:off x="0" y="0"/>
                      <a:ext cx="3457575" cy="2143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5AE07B6B" w14:textId="1D038C25" w:rsidR="00D92587" w:rsidRPr="00D92587" w:rsidRDefault="00D92587" w:rsidP="007F1B40">
      <w:pPr>
        <w:tabs>
          <w:tab w:val="left" w:pos="2490"/>
        </w:tabs>
        <w:ind w:left="270" w:firstLine="18"/>
        <w:jc w:val="both"/>
        <w:rPr>
          <w:rFonts w:ascii="Arial" w:hAnsi="Arial" w:cs="Arial"/>
        </w:rPr>
        <w:sectPr w:rsidR="00D92587" w:rsidRPr="00D92587" w:rsidSect="00E623FA">
          <w:headerReference w:type="default" r:id="rId12"/>
          <w:type w:val="continuous"/>
          <w:pgSz w:w="12240" w:h="15840"/>
          <w:pgMar w:top="1080" w:right="1080" w:bottom="450" w:left="720" w:header="720" w:footer="720" w:gutter="0"/>
          <w:cols w:space="720"/>
          <w:docGrid w:linePitch="360"/>
        </w:sectPr>
      </w:pPr>
    </w:p>
    <w:p w14:paraId="3D58C1D0" w14:textId="7DF37673" w:rsidR="004648A1" w:rsidRDefault="004648A1" w:rsidP="00591ECE">
      <w:pPr>
        <w:spacing w:after="160" w:line="259" w:lineRule="auto"/>
        <w:ind w:firstLine="0"/>
        <w:jc w:val="center"/>
        <w:rPr>
          <w:rFonts w:ascii="Arial" w:hAnsi="Arial" w:cs="Arial"/>
          <w:b/>
          <w:bCs/>
          <w:sz w:val="22"/>
          <w:u w:val="double"/>
        </w:rPr>
        <w:sectPr w:rsidR="004648A1">
          <w:type w:val="continuous"/>
          <w:pgSz w:w="12240" w:h="15840"/>
          <w:pgMar w:top="1080" w:right="1080" w:bottom="1080" w:left="1080" w:header="720" w:footer="720" w:gutter="0"/>
          <w:cols w:num="3" w:space="360"/>
          <w:docGrid w:linePitch="360"/>
        </w:sectPr>
      </w:pPr>
    </w:p>
    <w:p w14:paraId="4591725E" w14:textId="7C94EDCF" w:rsidR="004648A1" w:rsidRDefault="004648A1" w:rsidP="00591ECE">
      <w:pPr>
        <w:spacing w:after="160" w:line="259" w:lineRule="auto"/>
        <w:ind w:firstLine="0"/>
        <w:jc w:val="center"/>
        <w:rPr>
          <w:rFonts w:ascii="Arial" w:hAnsi="Arial" w:cs="Arial"/>
          <w:b/>
          <w:bCs/>
          <w:sz w:val="22"/>
          <w:u w:val="double"/>
        </w:rPr>
      </w:pPr>
    </w:p>
    <w:p w14:paraId="0302C2E1" w14:textId="23E92F50" w:rsidR="00D51CE6" w:rsidRDefault="00D51CE6" w:rsidP="00591ECE">
      <w:pPr>
        <w:spacing w:after="160" w:line="259" w:lineRule="auto"/>
        <w:ind w:firstLine="0"/>
        <w:jc w:val="center"/>
        <w:rPr>
          <w:rFonts w:ascii="Arial" w:hAnsi="Arial" w:cs="Arial"/>
          <w:b/>
          <w:bCs/>
          <w:sz w:val="22"/>
          <w:u w:val="double"/>
        </w:rPr>
      </w:pPr>
    </w:p>
    <w:p w14:paraId="00EDDB0B" w14:textId="4935E601" w:rsidR="00D51CE6" w:rsidRDefault="00D51CE6" w:rsidP="00591ECE">
      <w:pPr>
        <w:spacing w:after="160" w:line="259" w:lineRule="auto"/>
        <w:ind w:firstLine="0"/>
        <w:jc w:val="center"/>
        <w:rPr>
          <w:rFonts w:ascii="Arial" w:hAnsi="Arial" w:cs="Arial"/>
          <w:b/>
          <w:bCs/>
          <w:sz w:val="22"/>
          <w:u w:val="double"/>
        </w:rPr>
      </w:pPr>
    </w:p>
    <w:p w14:paraId="11101F8F" w14:textId="1BFAD5EE" w:rsidR="00D51CE6" w:rsidRDefault="00D51CE6" w:rsidP="00591ECE">
      <w:pPr>
        <w:spacing w:after="160" w:line="259" w:lineRule="auto"/>
        <w:ind w:firstLine="0"/>
        <w:jc w:val="center"/>
        <w:rPr>
          <w:rFonts w:ascii="Arial" w:hAnsi="Arial" w:cs="Arial"/>
          <w:b/>
          <w:bCs/>
          <w:sz w:val="22"/>
          <w:u w:val="double"/>
        </w:rPr>
        <w:sectPr w:rsidR="00D51CE6" w:rsidSect="00827E81">
          <w:type w:val="continuous"/>
          <w:pgSz w:w="12240" w:h="15840"/>
          <w:pgMar w:top="1080" w:right="900" w:bottom="90" w:left="1080" w:header="720" w:footer="720" w:gutter="0"/>
          <w:cols w:space="720"/>
          <w:docGrid w:linePitch="360"/>
        </w:sectPr>
      </w:pPr>
    </w:p>
    <w:p w14:paraId="1ECC8E5C" w14:textId="33C59E03" w:rsidR="00F40FDB" w:rsidRPr="00D92587" w:rsidRDefault="007A3DEC" w:rsidP="00947B57">
      <w:pPr>
        <w:spacing w:after="160" w:line="259" w:lineRule="auto"/>
        <w:ind w:firstLine="0"/>
        <w:jc w:val="center"/>
        <w:rPr>
          <w:rFonts w:ascii="Arial" w:hAnsi="Arial" w:cs="Arial"/>
          <w:sz w:val="16"/>
          <w:szCs w:val="16"/>
          <w:u w:val="double"/>
        </w:rPr>
      </w:pPr>
      <w:r w:rsidRPr="00512F54">
        <w:rPr>
          <w:rFonts w:ascii="Arial" w:hAnsi="Arial" w:cs="Arial"/>
          <w:noProof/>
          <w:sz w:val="16"/>
          <w:szCs w:val="16"/>
          <w:u w:val="double"/>
        </w:rPr>
        <mc:AlternateContent>
          <mc:Choice Requires="wps">
            <w:drawing>
              <wp:anchor distT="45720" distB="45720" distL="114300" distR="114300" simplePos="0" relativeHeight="251670528" behindDoc="1" locked="0" layoutInCell="1" allowOverlap="1" wp14:anchorId="7470BC46" wp14:editId="7F9B0424">
                <wp:simplePos x="0" y="0"/>
                <wp:positionH relativeFrom="margin">
                  <wp:posOffset>-219075</wp:posOffset>
                </wp:positionH>
                <wp:positionV relativeFrom="margin">
                  <wp:posOffset>8305800</wp:posOffset>
                </wp:positionV>
                <wp:extent cx="4543425" cy="638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38175"/>
                        </a:xfrm>
                        <a:prstGeom prst="rect">
                          <a:avLst/>
                        </a:prstGeom>
                        <a:solidFill>
                          <a:srgbClr val="FFFFFF"/>
                        </a:solidFill>
                        <a:ln w="9525">
                          <a:noFill/>
                          <a:miter lim="800000"/>
                          <a:headEnd/>
                          <a:tailEnd/>
                        </a:ln>
                      </wps:spPr>
                      <wps:txbx>
                        <w:txbxContent>
                          <w:p w14:paraId="13538A67" w14:textId="64EB9CFD" w:rsidR="00755B76" w:rsidRDefault="00512F54" w:rsidP="00E623FA">
                            <w:pPr>
                              <w:spacing w:line="240" w:lineRule="auto"/>
                              <w:ind w:firstLine="0"/>
                              <w:rPr>
                                <w:rFonts w:ascii="Candara" w:hAnsi="Candara"/>
                                <w:sz w:val="16"/>
                                <w:szCs w:val="18"/>
                              </w:rPr>
                            </w:pPr>
                            <w:r w:rsidRPr="00D92587">
                              <w:rPr>
                                <w:rFonts w:ascii="Candara" w:hAnsi="Candara"/>
                                <w:sz w:val="16"/>
                                <w:szCs w:val="18"/>
                              </w:rPr>
                              <w:t xml:space="preserve">Back </w:t>
                            </w:r>
                            <w:r w:rsidR="001C19CF">
                              <w:rPr>
                                <w:rFonts w:ascii="Candara" w:hAnsi="Candara"/>
                                <w:sz w:val="16"/>
                                <w:szCs w:val="18"/>
                              </w:rPr>
                              <w:t xml:space="preserve">(Men) </w:t>
                            </w:r>
                            <w:r w:rsidRPr="00D92587">
                              <w:rPr>
                                <w:rFonts w:ascii="Candara" w:hAnsi="Candara"/>
                                <w:sz w:val="16"/>
                                <w:szCs w:val="18"/>
                              </w:rPr>
                              <w:t xml:space="preserve">L-R Captain Nathan Wilson, Fire Fighters Arthur Loe, Travis Goodburn, Ainsley </w:t>
                            </w:r>
                            <w:r w:rsidR="007423DA" w:rsidRPr="00D92587">
                              <w:rPr>
                                <w:rFonts w:ascii="Candara" w:hAnsi="Candara"/>
                                <w:sz w:val="16"/>
                                <w:szCs w:val="18"/>
                              </w:rPr>
                              <w:t>Allen,</w:t>
                            </w:r>
                            <w:r w:rsidRPr="00D92587">
                              <w:rPr>
                                <w:rFonts w:ascii="Candara" w:hAnsi="Candara"/>
                                <w:sz w:val="16"/>
                                <w:szCs w:val="18"/>
                              </w:rPr>
                              <w:t xml:space="preserve"> and Seymore Chambers</w:t>
                            </w:r>
                          </w:p>
                          <w:p w14:paraId="74DDCB98" w14:textId="77777777" w:rsidR="007A3DEC" w:rsidRDefault="00D92587" w:rsidP="00E623FA">
                            <w:pPr>
                              <w:spacing w:line="240" w:lineRule="auto"/>
                              <w:ind w:firstLine="0"/>
                              <w:rPr>
                                <w:rFonts w:ascii="Candara" w:hAnsi="Candara"/>
                                <w:sz w:val="16"/>
                                <w:szCs w:val="18"/>
                              </w:rPr>
                            </w:pPr>
                            <w:r>
                              <w:rPr>
                                <w:rFonts w:ascii="Candara" w:hAnsi="Candara"/>
                                <w:sz w:val="16"/>
                                <w:szCs w:val="18"/>
                              </w:rPr>
                              <w:t>Front</w:t>
                            </w:r>
                            <w:r w:rsidR="001C19CF">
                              <w:rPr>
                                <w:rFonts w:ascii="Candara" w:hAnsi="Candara"/>
                                <w:sz w:val="16"/>
                                <w:szCs w:val="18"/>
                              </w:rPr>
                              <w:t xml:space="preserve"> (Ladies)</w:t>
                            </w:r>
                            <w:r>
                              <w:rPr>
                                <w:rFonts w:ascii="Candara" w:hAnsi="Candara"/>
                                <w:sz w:val="16"/>
                                <w:szCs w:val="18"/>
                              </w:rPr>
                              <w:t xml:space="preserve"> L-R – Fire Fighter</w:t>
                            </w:r>
                            <w:r w:rsidR="007A3DEC">
                              <w:rPr>
                                <w:rFonts w:ascii="Candara" w:hAnsi="Candara"/>
                                <w:sz w:val="16"/>
                                <w:szCs w:val="18"/>
                              </w:rPr>
                              <w:t>s</w:t>
                            </w:r>
                            <w:r>
                              <w:rPr>
                                <w:rFonts w:ascii="Candara" w:hAnsi="Candara"/>
                                <w:sz w:val="16"/>
                                <w:szCs w:val="18"/>
                              </w:rPr>
                              <w:t xml:space="preserve"> Ivy-Lynn Marcellais, Kali Norn, Fire Chief C. Evelyn Wilson, </w:t>
                            </w:r>
                          </w:p>
                          <w:p w14:paraId="47AB5041" w14:textId="19B5F752" w:rsidR="00D92587" w:rsidRPr="00D92587" w:rsidRDefault="00D92587" w:rsidP="00E623FA">
                            <w:pPr>
                              <w:spacing w:line="240" w:lineRule="auto"/>
                              <w:ind w:firstLine="0"/>
                              <w:rPr>
                                <w:rFonts w:ascii="Candara" w:hAnsi="Candara"/>
                                <w:sz w:val="16"/>
                                <w:szCs w:val="18"/>
                              </w:rPr>
                            </w:pPr>
                            <w:r>
                              <w:rPr>
                                <w:rFonts w:ascii="Candara" w:hAnsi="Candara"/>
                                <w:sz w:val="16"/>
                                <w:szCs w:val="18"/>
                              </w:rPr>
                              <w:t>Fire Fighter</w:t>
                            </w:r>
                            <w:r w:rsidR="001C19CF">
                              <w:rPr>
                                <w:rFonts w:ascii="Candara" w:hAnsi="Candara"/>
                                <w:sz w:val="16"/>
                                <w:szCs w:val="18"/>
                              </w:rPr>
                              <w:t xml:space="preserve"> Jade </w:t>
                            </w:r>
                            <w:proofErr w:type="spellStart"/>
                            <w:r w:rsidR="001C19CF">
                              <w:rPr>
                                <w:rFonts w:ascii="Candara" w:hAnsi="Candara"/>
                                <w:sz w:val="16"/>
                                <w:szCs w:val="18"/>
                              </w:rPr>
                              <w:t>Ajibade</w:t>
                            </w:r>
                            <w:proofErr w:type="spellEnd"/>
                            <w:r w:rsidR="001C19CF">
                              <w:rPr>
                                <w:rFonts w:ascii="Candara" w:hAnsi="Candara"/>
                                <w:sz w:val="16"/>
                                <w:szCs w:val="18"/>
                              </w:rPr>
                              <w:t xml:space="preserve"> and Assistant Fire Chief Kayly Deneron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0BC46" id="_x0000_t202" coordsize="21600,21600" o:spt="202" path="m,l,21600r21600,l21600,xe">
                <v:stroke joinstyle="miter"/>
                <v:path gradientshapeok="t" o:connecttype="rect"/>
              </v:shapetype>
              <v:shape id="Text Box 2" o:spid="_x0000_s1029" type="#_x0000_t202" style="position:absolute;left:0;text-align:left;margin-left:-17.25pt;margin-top:654pt;width:357.75pt;height:50.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CAEQIAAP0DAAAOAAAAZHJzL2Uyb0RvYy54bWysU9tu2zAMfR+wfxD0vjjXNjXiFF26DAO6&#10;C9DtA2RZjoXJokYpsbuvHyW7aba9DdODIIri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" stroked="f">
                <v:textbox>
                  <w:txbxContent>
                    <w:p w14:paraId="13538A67" w14:textId="64EB9CFD" w:rsidR="00755B76" w:rsidRDefault="00512F54" w:rsidP="00E623FA">
                      <w:pPr>
                        <w:spacing w:line="240" w:lineRule="auto"/>
                        <w:ind w:firstLine="0"/>
                        <w:rPr>
                          <w:rFonts w:ascii="Candara" w:hAnsi="Candara"/>
                          <w:sz w:val="16"/>
                          <w:szCs w:val="18"/>
                        </w:rPr>
                      </w:pPr>
                      <w:r w:rsidRPr="00D92587">
                        <w:rPr>
                          <w:rFonts w:ascii="Candara" w:hAnsi="Candara"/>
                          <w:sz w:val="16"/>
                          <w:szCs w:val="18"/>
                        </w:rPr>
                        <w:t xml:space="preserve">Back </w:t>
                      </w:r>
                      <w:r w:rsidR="001C19CF">
                        <w:rPr>
                          <w:rFonts w:ascii="Candara" w:hAnsi="Candara"/>
                          <w:sz w:val="16"/>
                          <w:szCs w:val="18"/>
                        </w:rPr>
                        <w:t xml:space="preserve">(Men) </w:t>
                      </w:r>
                      <w:r w:rsidRPr="00D92587">
                        <w:rPr>
                          <w:rFonts w:ascii="Candara" w:hAnsi="Candara"/>
                          <w:sz w:val="16"/>
                          <w:szCs w:val="18"/>
                        </w:rPr>
                        <w:t xml:space="preserve">L-R Captain Nathan Wilson, Fire Fighters Arthur Loe, Travis Goodburn, Ainsley </w:t>
                      </w:r>
                      <w:r w:rsidR="007423DA" w:rsidRPr="00D92587">
                        <w:rPr>
                          <w:rFonts w:ascii="Candara" w:hAnsi="Candara"/>
                          <w:sz w:val="16"/>
                          <w:szCs w:val="18"/>
                        </w:rPr>
                        <w:t>Allen,</w:t>
                      </w:r>
                      <w:r w:rsidRPr="00D92587">
                        <w:rPr>
                          <w:rFonts w:ascii="Candara" w:hAnsi="Candara"/>
                          <w:sz w:val="16"/>
                          <w:szCs w:val="18"/>
                        </w:rPr>
                        <w:t xml:space="preserve"> and Seymore Chambers</w:t>
                      </w:r>
                    </w:p>
                    <w:p w14:paraId="74DDCB98" w14:textId="77777777" w:rsidR="007A3DEC" w:rsidRDefault="00D92587" w:rsidP="00E623FA">
                      <w:pPr>
                        <w:spacing w:line="240" w:lineRule="auto"/>
                        <w:ind w:firstLine="0"/>
                        <w:rPr>
                          <w:rFonts w:ascii="Candara" w:hAnsi="Candara"/>
                          <w:sz w:val="16"/>
                          <w:szCs w:val="18"/>
                        </w:rPr>
                      </w:pPr>
                      <w:r>
                        <w:rPr>
                          <w:rFonts w:ascii="Candara" w:hAnsi="Candara"/>
                          <w:sz w:val="16"/>
                          <w:szCs w:val="18"/>
                        </w:rPr>
                        <w:t>Front</w:t>
                      </w:r>
                      <w:r w:rsidR="001C19CF">
                        <w:rPr>
                          <w:rFonts w:ascii="Candara" w:hAnsi="Candara"/>
                          <w:sz w:val="16"/>
                          <w:szCs w:val="18"/>
                        </w:rPr>
                        <w:t xml:space="preserve"> (Ladies)</w:t>
                      </w:r>
                      <w:r>
                        <w:rPr>
                          <w:rFonts w:ascii="Candara" w:hAnsi="Candara"/>
                          <w:sz w:val="16"/>
                          <w:szCs w:val="18"/>
                        </w:rPr>
                        <w:t xml:space="preserve"> L-R – Fire Fighter</w:t>
                      </w:r>
                      <w:r w:rsidR="007A3DEC">
                        <w:rPr>
                          <w:rFonts w:ascii="Candara" w:hAnsi="Candara"/>
                          <w:sz w:val="16"/>
                          <w:szCs w:val="18"/>
                        </w:rPr>
                        <w:t>s</w:t>
                      </w:r>
                      <w:r>
                        <w:rPr>
                          <w:rFonts w:ascii="Candara" w:hAnsi="Candara"/>
                          <w:sz w:val="16"/>
                          <w:szCs w:val="18"/>
                        </w:rPr>
                        <w:t xml:space="preserve"> Ivy-Lynn Marcellais, Kali Norn, Fire Chief C. Evelyn Wilson, </w:t>
                      </w:r>
                    </w:p>
                    <w:p w14:paraId="47AB5041" w14:textId="19B5F752" w:rsidR="00D92587" w:rsidRPr="00D92587" w:rsidRDefault="00D92587" w:rsidP="00E623FA">
                      <w:pPr>
                        <w:spacing w:line="240" w:lineRule="auto"/>
                        <w:ind w:firstLine="0"/>
                        <w:rPr>
                          <w:rFonts w:ascii="Candara" w:hAnsi="Candara"/>
                          <w:sz w:val="16"/>
                          <w:szCs w:val="18"/>
                        </w:rPr>
                      </w:pPr>
                      <w:r>
                        <w:rPr>
                          <w:rFonts w:ascii="Candara" w:hAnsi="Candara"/>
                          <w:sz w:val="16"/>
                          <w:szCs w:val="18"/>
                        </w:rPr>
                        <w:t>Fire Fighter</w:t>
                      </w:r>
                      <w:r w:rsidR="001C19CF">
                        <w:rPr>
                          <w:rFonts w:ascii="Candara" w:hAnsi="Candara"/>
                          <w:sz w:val="16"/>
                          <w:szCs w:val="18"/>
                        </w:rPr>
                        <w:t xml:space="preserve"> Jade </w:t>
                      </w:r>
                      <w:proofErr w:type="spellStart"/>
                      <w:r w:rsidR="001C19CF">
                        <w:rPr>
                          <w:rFonts w:ascii="Candara" w:hAnsi="Candara"/>
                          <w:sz w:val="16"/>
                          <w:szCs w:val="18"/>
                        </w:rPr>
                        <w:t>Ajibade</w:t>
                      </w:r>
                      <w:proofErr w:type="spellEnd"/>
                      <w:r w:rsidR="001C19CF">
                        <w:rPr>
                          <w:rFonts w:ascii="Candara" w:hAnsi="Candara"/>
                          <w:sz w:val="16"/>
                          <w:szCs w:val="18"/>
                        </w:rPr>
                        <w:t xml:space="preserve"> and Assistant Fire Chief Kayly Deneron</w:t>
                      </w:r>
                    </w:p>
                  </w:txbxContent>
                </v:textbox>
                <w10:wrap type="square" anchorx="margin" anchory="margin"/>
              </v:shape>
            </w:pict>
          </mc:Fallback>
        </mc:AlternateContent>
      </w:r>
    </w:p>
    <w:p w14:paraId="454BF042" w14:textId="7D28D548" w:rsidR="008F4BEC" w:rsidRPr="00755B76" w:rsidRDefault="00F77CD7" w:rsidP="00755B76">
      <w:pPr>
        <w:spacing w:after="160" w:line="259" w:lineRule="auto"/>
        <w:ind w:firstLine="0"/>
        <w:jc w:val="center"/>
        <w:rPr>
          <w:rFonts w:ascii="Arial" w:hAnsi="Arial" w:cs="Arial"/>
          <w:b/>
          <w:bCs/>
          <w:sz w:val="24"/>
          <w:szCs w:val="24"/>
          <w:u w:val="double"/>
        </w:rPr>
      </w:pPr>
      <w:r w:rsidRPr="00D77488">
        <w:rPr>
          <w:rFonts w:ascii="Arial" w:hAnsi="Arial" w:cs="Arial"/>
          <w:b/>
          <w:bCs/>
          <w:sz w:val="24"/>
          <w:szCs w:val="24"/>
          <w:u w:val="double"/>
        </w:rPr>
        <w:lastRenderedPageBreak/>
        <w:t>Fire Practice – every Wednesday’s at 6:30pm</w:t>
      </w:r>
    </w:p>
    <w:p w14:paraId="65CCFA18" w14:textId="37994FC7" w:rsidR="00F645A8" w:rsidRDefault="00F645A8" w:rsidP="00CC1C3D">
      <w:pPr>
        <w:spacing w:after="160" w:line="259" w:lineRule="auto"/>
        <w:ind w:firstLine="0"/>
        <w:jc w:val="both"/>
        <w:rPr>
          <w:rFonts w:ascii="Arial" w:hAnsi="Arial" w:cs="Arial"/>
          <w:b/>
          <w:bCs/>
          <w:sz w:val="22"/>
          <w:u w:val="single"/>
        </w:rPr>
      </w:pPr>
      <w:r>
        <w:rPr>
          <w:rFonts w:ascii="Arial" w:hAnsi="Arial" w:cs="Arial"/>
          <w:b/>
          <w:bCs/>
          <w:sz w:val="22"/>
          <w:u w:val="single"/>
        </w:rPr>
        <w:t>February 1, 2023</w:t>
      </w:r>
    </w:p>
    <w:p w14:paraId="3ECA82C2" w14:textId="72828C52" w:rsidR="00C211F7" w:rsidRDefault="00AE575B" w:rsidP="00CC1C3D">
      <w:pPr>
        <w:spacing w:after="160" w:line="259" w:lineRule="auto"/>
        <w:ind w:firstLine="0"/>
        <w:jc w:val="both"/>
        <w:rPr>
          <w:rFonts w:ascii="Arial" w:hAnsi="Arial" w:cs="Arial"/>
          <w:sz w:val="22"/>
        </w:rPr>
      </w:pPr>
      <w:r>
        <w:rPr>
          <w:rFonts w:ascii="Arial" w:hAnsi="Arial" w:cs="Arial"/>
          <w:sz w:val="22"/>
        </w:rPr>
        <w:t>Seven members in total, AFC Kayly Deneron,</w:t>
      </w:r>
      <w:r w:rsidR="00C211F7">
        <w:rPr>
          <w:rFonts w:ascii="Arial" w:hAnsi="Arial" w:cs="Arial"/>
          <w:sz w:val="22"/>
        </w:rPr>
        <w:t xml:space="preserve"> Captain Nathan Wilson, Fire Fighters Kali Norn, Travis Goodburn, Seymore Chambers and Ainsley Allen</w:t>
      </w:r>
      <w:r w:rsidR="0041146F">
        <w:rPr>
          <w:rFonts w:ascii="Arial" w:hAnsi="Arial" w:cs="Arial"/>
          <w:sz w:val="22"/>
        </w:rPr>
        <w:t xml:space="preserve"> and me, Fire Chief Wilson</w:t>
      </w:r>
      <w:r w:rsidR="00C211F7">
        <w:rPr>
          <w:rFonts w:ascii="Arial" w:hAnsi="Arial" w:cs="Arial"/>
          <w:sz w:val="22"/>
        </w:rPr>
        <w:t>. This evening we practice Donning and Doffing our gear, after we set up an obstacle course and broke up in pairs for an exercise activity.</w:t>
      </w:r>
    </w:p>
    <w:p w14:paraId="0A9967C8" w14:textId="4AA1335E" w:rsidR="00C07713" w:rsidRDefault="00F645A8" w:rsidP="00CC1C3D">
      <w:pPr>
        <w:spacing w:after="160" w:line="259" w:lineRule="auto"/>
        <w:ind w:firstLine="0"/>
        <w:jc w:val="both"/>
        <w:rPr>
          <w:rFonts w:ascii="Arial" w:hAnsi="Arial" w:cs="Arial"/>
          <w:b/>
          <w:bCs/>
          <w:sz w:val="22"/>
          <w:u w:val="single"/>
        </w:rPr>
      </w:pPr>
      <w:r>
        <w:rPr>
          <w:rFonts w:ascii="Arial" w:hAnsi="Arial" w:cs="Arial"/>
          <w:b/>
          <w:bCs/>
          <w:sz w:val="22"/>
          <w:u w:val="single"/>
        </w:rPr>
        <w:t>February 8, 2023</w:t>
      </w:r>
    </w:p>
    <w:p w14:paraId="1836F02A" w14:textId="70E8BD71" w:rsidR="00F645A8" w:rsidRPr="00C07713" w:rsidRDefault="00565721" w:rsidP="00CC1C3D">
      <w:pPr>
        <w:spacing w:after="160" w:line="259" w:lineRule="auto"/>
        <w:ind w:firstLine="0"/>
        <w:jc w:val="both"/>
        <w:rPr>
          <w:rFonts w:ascii="Arial" w:hAnsi="Arial" w:cs="Arial"/>
          <w:b/>
          <w:bCs/>
          <w:sz w:val="22"/>
          <w:u w:val="single"/>
        </w:rPr>
      </w:pPr>
      <w:r>
        <w:rPr>
          <w:rFonts w:ascii="Arial" w:hAnsi="Arial" w:cs="Arial"/>
          <w:sz w:val="22"/>
        </w:rPr>
        <w:t>Seven (7</w:t>
      </w:r>
      <w:r w:rsidR="00C07713">
        <w:rPr>
          <w:rFonts w:ascii="Arial" w:hAnsi="Arial" w:cs="Arial"/>
          <w:sz w:val="22"/>
        </w:rPr>
        <w:t xml:space="preserve">) in attendance, AFC Deneron, </w:t>
      </w:r>
      <w:r w:rsidR="00A877A2">
        <w:rPr>
          <w:rFonts w:ascii="Arial" w:hAnsi="Arial" w:cs="Arial"/>
          <w:sz w:val="22"/>
        </w:rPr>
        <w:t xml:space="preserve">Captain Wilson, </w:t>
      </w:r>
      <w:r w:rsidR="00C07713">
        <w:rPr>
          <w:rFonts w:ascii="Arial" w:hAnsi="Arial" w:cs="Arial"/>
          <w:sz w:val="22"/>
        </w:rPr>
        <w:t>Fire Fighters Loe, Goodburn, Chambers, Allen, Ajibade and me, Fire Chief Wilson.</w:t>
      </w:r>
      <w:r w:rsidR="002A3087">
        <w:rPr>
          <w:rFonts w:ascii="Arial" w:hAnsi="Arial" w:cs="Arial"/>
          <w:sz w:val="22"/>
        </w:rPr>
        <w:t xml:space="preserve"> We split up in teams of three and did</w:t>
      </w:r>
      <w:r w:rsidR="00C07713">
        <w:rPr>
          <w:rFonts w:ascii="Arial" w:hAnsi="Arial" w:cs="Arial"/>
          <w:sz w:val="22"/>
        </w:rPr>
        <w:t xml:space="preserve"> Truck Inspections</w:t>
      </w:r>
      <w:r w:rsidR="002A3087">
        <w:rPr>
          <w:rFonts w:ascii="Arial" w:hAnsi="Arial" w:cs="Arial"/>
          <w:sz w:val="22"/>
        </w:rPr>
        <w:t xml:space="preserve"> and afterwards we got Loe and Chambers on </w:t>
      </w:r>
      <w:r w:rsidR="00C07713">
        <w:rPr>
          <w:rFonts w:ascii="Arial" w:hAnsi="Arial" w:cs="Arial"/>
          <w:sz w:val="22"/>
        </w:rPr>
        <w:t>SCBA</w:t>
      </w:r>
      <w:r w:rsidR="002A3087">
        <w:rPr>
          <w:rFonts w:ascii="Arial" w:hAnsi="Arial" w:cs="Arial"/>
          <w:sz w:val="22"/>
        </w:rPr>
        <w:t xml:space="preserve"> to do a </w:t>
      </w:r>
      <w:r w:rsidR="00C07713">
        <w:rPr>
          <w:rFonts w:ascii="Arial" w:hAnsi="Arial" w:cs="Arial"/>
          <w:sz w:val="22"/>
        </w:rPr>
        <w:t xml:space="preserve">Search and Rescue. </w:t>
      </w:r>
    </w:p>
    <w:p w14:paraId="0B7826A9" w14:textId="72CCB4A4" w:rsidR="00F645A8" w:rsidRDefault="00F645A8" w:rsidP="00CC1C3D">
      <w:pPr>
        <w:spacing w:after="160" w:line="259" w:lineRule="auto"/>
        <w:ind w:firstLine="0"/>
        <w:jc w:val="both"/>
        <w:rPr>
          <w:rFonts w:ascii="Arial" w:hAnsi="Arial" w:cs="Arial"/>
          <w:b/>
          <w:bCs/>
          <w:sz w:val="22"/>
          <w:u w:val="single"/>
        </w:rPr>
      </w:pPr>
      <w:r>
        <w:rPr>
          <w:rFonts w:ascii="Arial" w:hAnsi="Arial" w:cs="Arial"/>
          <w:b/>
          <w:bCs/>
          <w:sz w:val="22"/>
          <w:u w:val="single"/>
        </w:rPr>
        <w:t>February 15, 202</w:t>
      </w:r>
    </w:p>
    <w:p w14:paraId="6968622D" w14:textId="7DEFE8C5" w:rsidR="00F645A8" w:rsidRPr="00F645A8" w:rsidRDefault="007423DA" w:rsidP="00CC1C3D">
      <w:pPr>
        <w:spacing w:after="160" w:line="259" w:lineRule="auto"/>
        <w:ind w:firstLine="0"/>
        <w:jc w:val="both"/>
        <w:rPr>
          <w:rFonts w:ascii="Arial" w:hAnsi="Arial" w:cs="Arial"/>
          <w:sz w:val="22"/>
        </w:rPr>
      </w:pPr>
      <w:r>
        <w:rPr>
          <w:rFonts w:ascii="Arial" w:hAnsi="Arial" w:cs="Arial"/>
          <w:sz w:val="22"/>
        </w:rPr>
        <w:t>Nine (9</w:t>
      </w:r>
      <w:r w:rsidR="00565721">
        <w:rPr>
          <w:rFonts w:ascii="Arial" w:hAnsi="Arial" w:cs="Arial"/>
          <w:sz w:val="22"/>
        </w:rPr>
        <w:t xml:space="preserve">) </w:t>
      </w:r>
      <w:r w:rsidR="00C54C36">
        <w:rPr>
          <w:rFonts w:ascii="Arial" w:hAnsi="Arial" w:cs="Arial"/>
          <w:sz w:val="22"/>
        </w:rPr>
        <w:t xml:space="preserve">members in total, AFC Deneron, </w:t>
      </w:r>
      <w:r w:rsidR="00F67AA3">
        <w:rPr>
          <w:rFonts w:ascii="Arial" w:hAnsi="Arial" w:cs="Arial"/>
          <w:sz w:val="22"/>
        </w:rPr>
        <w:t xml:space="preserve">Captain Wilson, Fire Fighters Loe, Norn, Goodburn, Chambers, Allen, Ajibade and me, Fire Chief Wilson. </w:t>
      </w:r>
      <w:r w:rsidR="00DD0DC2">
        <w:rPr>
          <w:rFonts w:ascii="Arial" w:hAnsi="Arial" w:cs="Arial"/>
          <w:sz w:val="22"/>
        </w:rPr>
        <w:t xml:space="preserve">Tonight, was the last night for two of our members Fire Fighters Norn and Goodburn. </w:t>
      </w:r>
      <w:r w:rsidR="00F67AA3">
        <w:rPr>
          <w:rFonts w:ascii="Arial" w:hAnsi="Arial" w:cs="Arial"/>
          <w:sz w:val="22"/>
        </w:rPr>
        <w:t>We tidied up Bay 2 fill station,</w:t>
      </w:r>
      <w:r w:rsidR="00A877A2">
        <w:rPr>
          <w:rFonts w:ascii="Arial" w:hAnsi="Arial" w:cs="Arial"/>
          <w:sz w:val="22"/>
        </w:rPr>
        <w:t xml:space="preserve"> changed the flood light bulbs on the Support Truck, </w:t>
      </w:r>
      <w:r w:rsidR="00E623FA">
        <w:rPr>
          <w:rFonts w:ascii="Arial" w:hAnsi="Arial" w:cs="Arial"/>
          <w:sz w:val="22"/>
        </w:rPr>
        <w:t>ladder training</w:t>
      </w:r>
      <w:r w:rsidR="00A877A2">
        <w:rPr>
          <w:rFonts w:ascii="Arial" w:hAnsi="Arial" w:cs="Arial"/>
          <w:sz w:val="22"/>
        </w:rPr>
        <w:t xml:space="preserve"> and at the end of the night we thanked Kali and Travis for the time and commitment to the Fire Department. Our best endeavors to the </w:t>
      </w:r>
      <w:proofErr w:type="gramStart"/>
      <w:r w:rsidR="00A877A2">
        <w:rPr>
          <w:rFonts w:ascii="Arial" w:hAnsi="Arial" w:cs="Arial"/>
          <w:sz w:val="22"/>
        </w:rPr>
        <w:t>both of them</w:t>
      </w:r>
      <w:proofErr w:type="gramEnd"/>
      <w:r w:rsidR="00A877A2">
        <w:rPr>
          <w:rFonts w:ascii="Arial" w:hAnsi="Arial" w:cs="Arial"/>
          <w:sz w:val="22"/>
        </w:rPr>
        <w:t xml:space="preserve">. </w:t>
      </w:r>
    </w:p>
    <w:p w14:paraId="47F9DA0E" w14:textId="36A3D8F0" w:rsidR="00F645A8" w:rsidRDefault="00F645A8" w:rsidP="00CC1C3D">
      <w:pPr>
        <w:spacing w:after="160" w:line="259" w:lineRule="auto"/>
        <w:ind w:firstLine="0"/>
        <w:jc w:val="both"/>
        <w:rPr>
          <w:rFonts w:ascii="Arial" w:hAnsi="Arial" w:cs="Arial"/>
          <w:b/>
          <w:bCs/>
          <w:sz w:val="22"/>
          <w:u w:val="single"/>
        </w:rPr>
      </w:pPr>
      <w:r>
        <w:rPr>
          <w:rFonts w:ascii="Arial" w:hAnsi="Arial" w:cs="Arial"/>
          <w:b/>
          <w:bCs/>
          <w:sz w:val="22"/>
          <w:u w:val="single"/>
        </w:rPr>
        <w:t>February 22, 2023</w:t>
      </w:r>
    </w:p>
    <w:p w14:paraId="35BBD5E7" w14:textId="25E83C52" w:rsidR="0041146F" w:rsidRDefault="008F6078" w:rsidP="00CC1C3D">
      <w:pPr>
        <w:spacing w:after="160" w:line="259" w:lineRule="auto"/>
        <w:ind w:firstLine="0"/>
        <w:jc w:val="both"/>
        <w:rPr>
          <w:rFonts w:ascii="Arial" w:hAnsi="Arial" w:cs="Arial"/>
          <w:sz w:val="22"/>
        </w:rPr>
      </w:pPr>
      <w:r>
        <w:rPr>
          <w:rFonts w:ascii="Arial" w:hAnsi="Arial" w:cs="Arial"/>
          <w:sz w:val="22"/>
        </w:rPr>
        <w:t>S</w:t>
      </w:r>
      <w:r w:rsidR="007423DA">
        <w:rPr>
          <w:rFonts w:ascii="Arial" w:hAnsi="Arial" w:cs="Arial"/>
          <w:sz w:val="22"/>
        </w:rPr>
        <w:t>ix (6)</w:t>
      </w:r>
      <w:r>
        <w:rPr>
          <w:rFonts w:ascii="Arial" w:hAnsi="Arial" w:cs="Arial"/>
          <w:sz w:val="22"/>
        </w:rPr>
        <w:t xml:space="preserve"> members present, AFC Deneron, Fire Fighters Loe, Chambers, Allen, Ajibade and me, Fire Chief Wilson.</w:t>
      </w:r>
      <w:r w:rsidR="00FA5BBE">
        <w:rPr>
          <w:rFonts w:ascii="Arial" w:hAnsi="Arial" w:cs="Arial"/>
          <w:sz w:val="22"/>
        </w:rPr>
        <w:t xml:space="preserve"> </w:t>
      </w:r>
      <w:r w:rsidR="00755B76">
        <w:rPr>
          <w:rFonts w:ascii="Arial" w:hAnsi="Arial" w:cs="Arial"/>
          <w:sz w:val="22"/>
        </w:rPr>
        <w:t>We rearranged some of the equipment around the Fire Department</w:t>
      </w:r>
      <w:r w:rsidR="002A3087">
        <w:rPr>
          <w:rFonts w:ascii="Arial" w:hAnsi="Arial" w:cs="Arial"/>
          <w:sz w:val="22"/>
        </w:rPr>
        <w:t xml:space="preserve">. </w:t>
      </w:r>
    </w:p>
    <w:tbl>
      <w:tblPr>
        <w:tblStyle w:val="TableGrid"/>
        <w:tblpPr w:leftFromText="180" w:rightFromText="180" w:vertAnchor="text" w:horzAnchor="margin" w:tblpY="346"/>
        <w:tblOverlap w:val="never"/>
        <w:tblW w:w="10345" w:type="dxa"/>
        <w:tblLook w:val="04A0" w:firstRow="1" w:lastRow="0" w:firstColumn="1" w:lastColumn="0" w:noHBand="0" w:noVBand="1"/>
      </w:tblPr>
      <w:tblGrid>
        <w:gridCol w:w="3975"/>
        <w:gridCol w:w="6370"/>
      </w:tblGrid>
      <w:tr w:rsidR="00E623FA" w14:paraId="7C087B01" w14:textId="77777777" w:rsidTr="00E623FA">
        <w:trPr>
          <w:trHeight w:val="261"/>
        </w:trPr>
        <w:tc>
          <w:tcPr>
            <w:tcW w:w="3975" w:type="dxa"/>
            <w:shd w:val="clear" w:color="auto" w:fill="FFCCFF"/>
          </w:tcPr>
          <w:p w14:paraId="23AF4E6C" w14:textId="77777777" w:rsidR="00E623FA" w:rsidRPr="009E18CB" w:rsidRDefault="00E623FA" w:rsidP="00E623FA">
            <w:pPr>
              <w:spacing w:line="240" w:lineRule="auto"/>
              <w:ind w:firstLine="0"/>
              <w:jc w:val="center"/>
              <w:rPr>
                <w:rFonts w:ascii="Arial" w:hAnsi="Arial" w:cs="Arial"/>
                <w:b/>
                <w:bCs/>
                <w:sz w:val="22"/>
              </w:rPr>
            </w:pPr>
          </w:p>
          <w:p w14:paraId="17603A23" w14:textId="77777777" w:rsidR="00E623FA" w:rsidRPr="009E18CB" w:rsidRDefault="00E623FA" w:rsidP="00E623FA">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6370" w:type="dxa"/>
            <w:shd w:val="clear" w:color="auto" w:fill="FFCCFF"/>
          </w:tcPr>
          <w:p w14:paraId="61A30D55" w14:textId="77777777" w:rsidR="00E623FA" w:rsidRPr="009E18CB" w:rsidRDefault="00E623FA" w:rsidP="00E623FA">
            <w:pPr>
              <w:spacing w:line="240" w:lineRule="auto"/>
              <w:ind w:firstLine="0"/>
              <w:rPr>
                <w:rFonts w:ascii="Arial" w:hAnsi="Arial" w:cs="Arial"/>
                <w:b/>
                <w:bCs/>
                <w:sz w:val="22"/>
              </w:rPr>
            </w:pPr>
          </w:p>
          <w:p w14:paraId="47434DB2" w14:textId="77777777" w:rsidR="00E623FA" w:rsidRPr="009E18CB" w:rsidRDefault="00E623FA" w:rsidP="00E623FA">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E623FA" w14:paraId="47F73C03" w14:textId="77777777" w:rsidTr="00E623FA">
        <w:trPr>
          <w:trHeight w:val="1340"/>
        </w:trPr>
        <w:tc>
          <w:tcPr>
            <w:tcW w:w="3975" w:type="dxa"/>
          </w:tcPr>
          <w:p w14:paraId="6C63D14B" w14:textId="77777777" w:rsidR="00E623FA" w:rsidRPr="006B2C4E" w:rsidRDefault="00E623FA" w:rsidP="00E623FA">
            <w:pPr>
              <w:ind w:firstLine="0"/>
              <w:jc w:val="center"/>
              <w:rPr>
                <w:sz w:val="20"/>
                <w:szCs w:val="24"/>
              </w:rPr>
            </w:pPr>
          </w:p>
          <w:p w14:paraId="4C6114DE" w14:textId="77777777" w:rsidR="00E623FA" w:rsidRPr="006B2C4E" w:rsidRDefault="00E623FA" w:rsidP="00E623FA">
            <w:pPr>
              <w:ind w:firstLine="0"/>
              <w:rPr>
                <w:b/>
                <w:bCs/>
                <w:sz w:val="20"/>
                <w:szCs w:val="24"/>
              </w:rPr>
            </w:pPr>
            <w:r w:rsidRPr="006B2C4E">
              <w:rPr>
                <w:b/>
                <w:bCs/>
                <w:sz w:val="20"/>
                <w:szCs w:val="24"/>
                <w:highlight w:val="yellow"/>
              </w:rPr>
              <w:t>Burn Permits:</w:t>
            </w:r>
            <w:r w:rsidRPr="006B2C4E">
              <w:rPr>
                <w:b/>
                <w:bCs/>
                <w:sz w:val="20"/>
                <w:szCs w:val="24"/>
              </w:rPr>
              <w:t xml:space="preserve"> </w:t>
            </w:r>
            <w:r w:rsidRPr="006B2C4E">
              <w:rPr>
                <w:sz w:val="20"/>
                <w:szCs w:val="24"/>
              </w:rPr>
              <w:t>NIL</w:t>
            </w:r>
          </w:p>
          <w:p w14:paraId="436A74C5" w14:textId="77777777" w:rsidR="00E623FA" w:rsidRPr="006B2C4E" w:rsidRDefault="00E623FA" w:rsidP="00E623FA">
            <w:pPr>
              <w:ind w:firstLine="0"/>
              <w:rPr>
                <w:sz w:val="20"/>
                <w:szCs w:val="24"/>
              </w:rPr>
            </w:pPr>
            <w:r w:rsidRPr="006B2C4E">
              <w:rPr>
                <w:b/>
                <w:bCs/>
                <w:sz w:val="20"/>
                <w:szCs w:val="24"/>
                <w:highlight w:val="yellow"/>
              </w:rPr>
              <w:t>Fire Works Permit</w:t>
            </w:r>
            <w:r w:rsidRPr="006B2C4E">
              <w:rPr>
                <w:b/>
                <w:bCs/>
                <w:sz w:val="20"/>
                <w:szCs w:val="24"/>
              </w:rPr>
              <w:t xml:space="preserve">: </w:t>
            </w:r>
            <w:r w:rsidRPr="006B2C4E">
              <w:rPr>
                <w:sz w:val="20"/>
                <w:szCs w:val="24"/>
              </w:rPr>
              <w:t>One (1)</w:t>
            </w:r>
          </w:p>
          <w:p w14:paraId="660E8786" w14:textId="77777777" w:rsidR="00E623FA" w:rsidRPr="006B2C4E" w:rsidRDefault="00E623FA" w:rsidP="00E623FA">
            <w:pPr>
              <w:ind w:firstLine="0"/>
              <w:rPr>
                <w:sz w:val="20"/>
                <w:szCs w:val="24"/>
              </w:rPr>
            </w:pPr>
          </w:p>
          <w:p w14:paraId="56721757" w14:textId="77777777" w:rsidR="00E623FA" w:rsidRPr="006B2C4E" w:rsidRDefault="00E623FA" w:rsidP="00E623FA">
            <w:pPr>
              <w:ind w:firstLine="0"/>
              <w:rPr>
                <w:sz w:val="20"/>
                <w:szCs w:val="24"/>
              </w:rPr>
            </w:pPr>
          </w:p>
        </w:tc>
        <w:tc>
          <w:tcPr>
            <w:tcW w:w="6370" w:type="dxa"/>
          </w:tcPr>
          <w:p w14:paraId="71F64184" w14:textId="77777777" w:rsidR="00E623FA" w:rsidRPr="006B2C4E" w:rsidRDefault="00E623FA" w:rsidP="00E623FA">
            <w:pPr>
              <w:ind w:firstLine="0"/>
              <w:rPr>
                <w:sz w:val="20"/>
                <w:szCs w:val="24"/>
              </w:rPr>
            </w:pPr>
          </w:p>
          <w:p w14:paraId="0F3C47C9" w14:textId="77777777" w:rsidR="00E623FA" w:rsidRPr="006B2C4E" w:rsidRDefault="00E623FA" w:rsidP="00E623FA">
            <w:pPr>
              <w:ind w:firstLine="0"/>
              <w:rPr>
                <w:b/>
                <w:bCs/>
                <w:sz w:val="20"/>
                <w:szCs w:val="24"/>
              </w:rPr>
            </w:pPr>
            <w:r w:rsidRPr="006B2C4E">
              <w:rPr>
                <w:b/>
                <w:bCs/>
                <w:sz w:val="20"/>
                <w:szCs w:val="24"/>
                <w:highlight w:val="yellow"/>
              </w:rPr>
              <w:t>Fire Emergency</w:t>
            </w:r>
            <w:r w:rsidRPr="006B2C4E">
              <w:rPr>
                <w:b/>
                <w:bCs/>
                <w:sz w:val="20"/>
                <w:szCs w:val="24"/>
              </w:rPr>
              <w:t xml:space="preserve">: </w:t>
            </w:r>
          </w:p>
          <w:p w14:paraId="169AB3FA" w14:textId="77777777" w:rsidR="00E623FA" w:rsidRPr="006B2C4E" w:rsidRDefault="00E623FA" w:rsidP="00E623FA">
            <w:pPr>
              <w:ind w:firstLine="0"/>
              <w:rPr>
                <w:sz w:val="20"/>
                <w:szCs w:val="24"/>
              </w:rPr>
            </w:pPr>
            <w:r w:rsidRPr="006B2C4E">
              <w:rPr>
                <w:b/>
                <w:bCs/>
                <w:sz w:val="20"/>
                <w:szCs w:val="24"/>
                <w:highlight w:val="yellow"/>
              </w:rPr>
              <w:t>Non-Emergency</w:t>
            </w:r>
            <w:r w:rsidRPr="006B2C4E">
              <w:rPr>
                <w:b/>
                <w:bCs/>
                <w:sz w:val="20"/>
                <w:szCs w:val="24"/>
              </w:rPr>
              <w:t>:</w:t>
            </w:r>
            <w:r w:rsidRPr="006B2C4E">
              <w:rPr>
                <w:sz w:val="20"/>
                <w:szCs w:val="24"/>
              </w:rPr>
              <w:t xml:space="preserve"> Two (2), 911 testing our number and no response</w:t>
            </w:r>
          </w:p>
        </w:tc>
      </w:tr>
    </w:tbl>
    <w:p w14:paraId="57A8C837" w14:textId="0C7D6B0A" w:rsidR="00D92587" w:rsidRDefault="00D92587" w:rsidP="00CC1C3D">
      <w:pPr>
        <w:spacing w:after="160" w:line="259" w:lineRule="auto"/>
        <w:ind w:firstLine="0"/>
        <w:jc w:val="both"/>
        <w:rPr>
          <w:rFonts w:ascii="Arial" w:hAnsi="Arial" w:cs="Arial"/>
          <w:sz w:val="22"/>
        </w:rPr>
      </w:pPr>
    </w:p>
    <w:p w14:paraId="32F29EB3" w14:textId="70DAF454" w:rsidR="007F1B40" w:rsidRDefault="007F1B40" w:rsidP="00CC1C3D">
      <w:pPr>
        <w:spacing w:after="160" w:line="259" w:lineRule="auto"/>
        <w:ind w:firstLine="0"/>
        <w:jc w:val="both"/>
        <w:rPr>
          <w:rFonts w:ascii="Arial" w:hAnsi="Arial" w:cs="Arial"/>
          <w:sz w:val="22"/>
        </w:rPr>
      </w:pPr>
    </w:p>
    <w:tbl>
      <w:tblPr>
        <w:tblStyle w:val="TableGrid"/>
        <w:tblpPr w:leftFromText="180" w:rightFromText="180" w:vertAnchor="text" w:horzAnchor="margin" w:tblpY="15"/>
        <w:tblW w:w="10435" w:type="dxa"/>
        <w:tblLook w:val="04A0" w:firstRow="1" w:lastRow="0" w:firstColumn="1" w:lastColumn="0" w:noHBand="0" w:noVBand="1"/>
      </w:tblPr>
      <w:tblGrid>
        <w:gridCol w:w="10435"/>
      </w:tblGrid>
      <w:tr w:rsidR="00E623FA" w14:paraId="3DA18DF6" w14:textId="77777777" w:rsidTr="00E623FA">
        <w:trPr>
          <w:trHeight w:val="972"/>
        </w:trPr>
        <w:tc>
          <w:tcPr>
            <w:tcW w:w="10435" w:type="dxa"/>
          </w:tcPr>
          <w:p w14:paraId="540B14B2" w14:textId="649365F4" w:rsidR="00E623FA" w:rsidRDefault="00E623FA" w:rsidP="00E623FA">
            <w:pPr>
              <w:pStyle w:val="NoSpacing"/>
              <w:ind w:left="360"/>
              <w:rPr>
                <w:rFonts w:ascii="Arial" w:hAnsi="Arial" w:cs="Arial"/>
                <w:b/>
                <w:bCs/>
                <w:sz w:val="20"/>
                <w:szCs w:val="20"/>
                <w:u w:val="single"/>
              </w:rPr>
            </w:pPr>
            <w:bookmarkStart w:id="1" w:name="_Hlk129251302"/>
          </w:p>
          <w:p w14:paraId="4825C39C" w14:textId="77777777" w:rsidR="00E623FA" w:rsidRPr="00C71E0A" w:rsidRDefault="00E623FA" w:rsidP="00E623FA">
            <w:pPr>
              <w:pStyle w:val="NoSpacing"/>
              <w:ind w:left="360"/>
              <w:rPr>
                <w:rFonts w:ascii="Arial" w:hAnsi="Arial" w:cs="Arial"/>
                <w:b/>
                <w:bCs/>
                <w:u w:val="single"/>
              </w:rPr>
            </w:pPr>
            <w:r w:rsidRPr="00764350">
              <w:rPr>
                <w:rFonts w:ascii="Arial" w:hAnsi="Arial" w:cs="Arial"/>
                <w:b/>
                <w:bCs/>
                <w:highlight w:val="yellow"/>
                <w:u w:val="single"/>
              </w:rPr>
              <w:t>ISSUES / CONCERNS:</w:t>
            </w:r>
          </w:p>
          <w:p w14:paraId="6BCE146E" w14:textId="77777777" w:rsidR="00E623FA" w:rsidRPr="006B2C4E" w:rsidRDefault="00E623FA" w:rsidP="00E623FA">
            <w:pPr>
              <w:pStyle w:val="ListParagraph"/>
              <w:numPr>
                <w:ilvl w:val="0"/>
                <w:numId w:val="1"/>
              </w:numPr>
              <w:ind w:right="464"/>
              <w:jc w:val="both"/>
              <w:rPr>
                <w:rFonts w:ascii="Arial" w:hAnsi="Arial" w:cs="Arial"/>
                <w:sz w:val="18"/>
                <w:szCs w:val="18"/>
              </w:rPr>
            </w:pPr>
            <w:r w:rsidRPr="006B2C4E">
              <w:rPr>
                <w:rFonts w:ascii="Arial" w:hAnsi="Arial" w:cs="Arial"/>
                <w:sz w:val="18"/>
                <w:szCs w:val="18"/>
              </w:rPr>
              <w:t xml:space="preserve">All our PPE Gear </w:t>
            </w:r>
            <w:proofErr w:type="gramStart"/>
            <w:r w:rsidRPr="006B2C4E">
              <w:rPr>
                <w:rFonts w:ascii="Arial" w:hAnsi="Arial" w:cs="Arial"/>
                <w:sz w:val="18"/>
                <w:szCs w:val="18"/>
              </w:rPr>
              <w:t>are in need of</w:t>
            </w:r>
            <w:proofErr w:type="gramEnd"/>
            <w:r w:rsidRPr="006B2C4E">
              <w:rPr>
                <w:rFonts w:ascii="Arial" w:hAnsi="Arial" w:cs="Arial"/>
                <w:sz w:val="18"/>
                <w:szCs w:val="18"/>
              </w:rPr>
              <w:t xml:space="preserve"> replacement, due to oil residue and tears/rips. </w:t>
            </w:r>
          </w:p>
          <w:p w14:paraId="5BF2BB37" w14:textId="77777777" w:rsidR="00E623FA" w:rsidRPr="006B2C4E" w:rsidRDefault="00E623FA" w:rsidP="00E623FA">
            <w:pPr>
              <w:spacing w:line="240" w:lineRule="auto"/>
              <w:ind w:left="360" w:right="464" w:firstLine="0"/>
              <w:jc w:val="both"/>
              <w:rPr>
                <w:rFonts w:ascii="Arial" w:hAnsi="Arial" w:cs="Arial"/>
                <w:sz w:val="18"/>
                <w:szCs w:val="18"/>
              </w:rPr>
            </w:pPr>
          </w:p>
          <w:p w14:paraId="0A05258B" w14:textId="77777777" w:rsidR="00E623FA" w:rsidRPr="006B2C4E" w:rsidRDefault="00E623FA" w:rsidP="00E623FA">
            <w:pPr>
              <w:pStyle w:val="ListParagraph"/>
              <w:numPr>
                <w:ilvl w:val="0"/>
                <w:numId w:val="1"/>
              </w:numPr>
              <w:ind w:right="464"/>
              <w:jc w:val="both"/>
              <w:rPr>
                <w:rFonts w:ascii="Arial" w:hAnsi="Arial" w:cs="Arial"/>
                <w:sz w:val="18"/>
                <w:szCs w:val="18"/>
              </w:rPr>
            </w:pPr>
            <w:r w:rsidRPr="006B2C4E">
              <w:rPr>
                <w:rFonts w:ascii="Arial" w:hAnsi="Arial" w:cs="Arial"/>
                <w:sz w:val="18"/>
                <w:szCs w:val="18"/>
              </w:rPr>
              <w:t>First Aid/ CPR, Chain Saw Course and Air Brakes</w:t>
            </w:r>
          </w:p>
          <w:p w14:paraId="027E02F1" w14:textId="77777777" w:rsidR="00E623FA" w:rsidRPr="006B2C4E" w:rsidRDefault="00E623FA" w:rsidP="00E623FA">
            <w:pPr>
              <w:pStyle w:val="ListParagraph"/>
              <w:ind w:right="464" w:firstLine="0"/>
              <w:jc w:val="both"/>
              <w:rPr>
                <w:rFonts w:ascii="Arial" w:hAnsi="Arial" w:cs="Arial"/>
                <w:sz w:val="18"/>
                <w:szCs w:val="18"/>
              </w:rPr>
            </w:pPr>
          </w:p>
          <w:p w14:paraId="374388EE" w14:textId="77777777" w:rsidR="00E623FA" w:rsidRPr="006B2C4E" w:rsidRDefault="00E623FA" w:rsidP="00E623FA">
            <w:pPr>
              <w:pStyle w:val="ListParagraph"/>
              <w:numPr>
                <w:ilvl w:val="0"/>
                <w:numId w:val="1"/>
              </w:numPr>
              <w:ind w:right="464"/>
              <w:jc w:val="both"/>
              <w:rPr>
                <w:rFonts w:ascii="Arial" w:hAnsi="Arial" w:cs="Arial"/>
                <w:sz w:val="18"/>
                <w:szCs w:val="18"/>
              </w:rPr>
            </w:pPr>
            <w:r w:rsidRPr="006B2C4E">
              <w:rPr>
                <w:rFonts w:ascii="Arial" w:hAnsi="Arial" w:cs="Arial"/>
                <w:sz w:val="18"/>
                <w:szCs w:val="18"/>
              </w:rPr>
              <w:t xml:space="preserve">Radios, everyone on the scene should have some sort of communication. They’ll be working in pairs for now but if they get separated for reason, there will be do communication. </w:t>
            </w:r>
          </w:p>
          <w:p w14:paraId="34E8E0D7" w14:textId="77777777" w:rsidR="00E623FA" w:rsidRPr="006B2C4E" w:rsidRDefault="00E623FA" w:rsidP="00E623FA">
            <w:pPr>
              <w:pStyle w:val="ListParagraph"/>
              <w:ind w:right="464" w:firstLine="0"/>
              <w:jc w:val="both"/>
              <w:rPr>
                <w:rFonts w:ascii="Arial" w:hAnsi="Arial" w:cs="Arial"/>
                <w:sz w:val="18"/>
                <w:szCs w:val="18"/>
              </w:rPr>
            </w:pPr>
          </w:p>
          <w:p w14:paraId="6506626F" w14:textId="77777777" w:rsidR="00E623FA" w:rsidRPr="006B2C4E" w:rsidRDefault="00E623FA" w:rsidP="00E623FA">
            <w:pPr>
              <w:pStyle w:val="ListParagraph"/>
              <w:numPr>
                <w:ilvl w:val="0"/>
                <w:numId w:val="1"/>
              </w:numPr>
              <w:ind w:right="464"/>
              <w:jc w:val="both"/>
              <w:rPr>
                <w:rFonts w:ascii="Arial" w:hAnsi="Arial" w:cs="Arial"/>
                <w:sz w:val="18"/>
                <w:szCs w:val="18"/>
              </w:rPr>
            </w:pPr>
            <w:r w:rsidRPr="006B2C4E">
              <w:rPr>
                <w:rFonts w:ascii="Arial" w:hAnsi="Arial" w:cs="Arial"/>
                <w:sz w:val="18"/>
                <w:szCs w:val="18"/>
              </w:rPr>
              <w:t>Flashlights are highly recommended.</w:t>
            </w:r>
          </w:p>
          <w:p w14:paraId="40FB1D5B" w14:textId="77777777" w:rsidR="00E623FA" w:rsidRPr="006B2C4E" w:rsidRDefault="00E623FA" w:rsidP="00E623FA">
            <w:pPr>
              <w:pStyle w:val="ListParagraph"/>
              <w:rPr>
                <w:rFonts w:ascii="Arial" w:hAnsi="Arial" w:cs="Arial"/>
                <w:sz w:val="18"/>
                <w:szCs w:val="18"/>
              </w:rPr>
            </w:pPr>
          </w:p>
          <w:p w14:paraId="7CA20E83" w14:textId="77777777" w:rsidR="00E623FA" w:rsidRPr="00DE11E0" w:rsidRDefault="00E623FA" w:rsidP="00E623FA">
            <w:pPr>
              <w:pStyle w:val="ListParagraph"/>
              <w:numPr>
                <w:ilvl w:val="0"/>
                <w:numId w:val="1"/>
              </w:numPr>
              <w:ind w:right="464"/>
              <w:jc w:val="both"/>
              <w:rPr>
                <w:rFonts w:ascii="Arial" w:hAnsi="Arial" w:cs="Arial"/>
                <w:sz w:val="20"/>
                <w:szCs w:val="20"/>
              </w:rPr>
            </w:pPr>
            <w:r w:rsidRPr="006B2C4E">
              <w:rPr>
                <w:rFonts w:ascii="Arial" w:hAnsi="Arial" w:cs="Arial"/>
                <w:sz w:val="18"/>
                <w:szCs w:val="18"/>
              </w:rPr>
              <w:t>Spare MSA/ SCBA bottles or an upgrade on the fill station at the Fire Hall</w:t>
            </w:r>
            <w:r>
              <w:rPr>
                <w:rFonts w:ascii="Arial" w:hAnsi="Arial" w:cs="Arial"/>
                <w:sz w:val="20"/>
                <w:szCs w:val="20"/>
              </w:rPr>
              <w:t xml:space="preserve">. Annual inspection for our MSA / SCBA equipment and Pumper Truck. Fire Departments use Rocky Mountain Phoenix.  </w:t>
            </w:r>
          </w:p>
          <w:p w14:paraId="7013AB5A" w14:textId="77777777" w:rsidR="00E623FA" w:rsidRPr="00A12353" w:rsidRDefault="00E623FA" w:rsidP="00E623FA">
            <w:pPr>
              <w:spacing w:line="240" w:lineRule="auto"/>
              <w:ind w:left="360" w:right="464" w:firstLine="0"/>
              <w:jc w:val="both"/>
              <w:rPr>
                <w:rFonts w:ascii="Arial" w:hAnsi="Arial" w:cs="Arial"/>
                <w:sz w:val="22"/>
                <w:lang w:eastAsia="ko-KR"/>
              </w:rPr>
            </w:pPr>
          </w:p>
        </w:tc>
      </w:tr>
      <w:bookmarkEnd w:id="1"/>
    </w:tbl>
    <w:p w14:paraId="599D6A5A" w14:textId="429E37C5" w:rsidR="007F1B40" w:rsidRDefault="007F1B40" w:rsidP="00CC1C3D">
      <w:pPr>
        <w:spacing w:after="160" w:line="259" w:lineRule="auto"/>
        <w:ind w:firstLine="0"/>
        <w:jc w:val="both"/>
        <w:rPr>
          <w:rFonts w:ascii="Arial" w:hAnsi="Arial" w:cs="Arial"/>
          <w:sz w:val="22"/>
        </w:rPr>
      </w:pPr>
    </w:p>
    <w:p w14:paraId="05BE380A" w14:textId="00B9FA6E" w:rsidR="007F1B40" w:rsidRDefault="007F1B40" w:rsidP="00CC1C3D">
      <w:pPr>
        <w:spacing w:after="160" w:line="259" w:lineRule="auto"/>
        <w:ind w:firstLine="0"/>
        <w:jc w:val="both"/>
        <w:rPr>
          <w:rFonts w:ascii="Arial" w:hAnsi="Arial" w:cs="Arial"/>
          <w:sz w:val="22"/>
        </w:rPr>
      </w:pPr>
    </w:p>
    <w:p w14:paraId="13E14EDC" w14:textId="17554F22" w:rsidR="00755B76" w:rsidRPr="00F645A8" w:rsidRDefault="00755B76" w:rsidP="00CC1C3D">
      <w:pPr>
        <w:spacing w:after="160" w:line="259" w:lineRule="auto"/>
        <w:ind w:firstLine="0"/>
        <w:jc w:val="both"/>
        <w:rPr>
          <w:rFonts w:ascii="Arial" w:hAnsi="Arial" w:cs="Arial"/>
          <w:sz w:val="22"/>
        </w:rPr>
      </w:pPr>
    </w:p>
    <w:p w14:paraId="7A37803C" w14:textId="6FFF8D67" w:rsidR="00D51CE6" w:rsidRPr="008C4458" w:rsidRDefault="00D51CE6" w:rsidP="008C4458">
      <w:pPr>
        <w:tabs>
          <w:tab w:val="left" w:pos="450"/>
          <w:tab w:val="left" w:pos="630"/>
          <w:tab w:val="left" w:pos="9540"/>
        </w:tabs>
        <w:ind w:right="450" w:firstLine="0"/>
        <w:jc w:val="both"/>
        <w:rPr>
          <w:rFonts w:ascii="Arial" w:hAnsi="Arial" w:cs="Arial"/>
          <w:sz w:val="22"/>
        </w:rPr>
      </w:pPr>
    </w:p>
    <w:sectPr w:rsidR="00D51CE6" w:rsidRPr="008C4458"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37DA915" w:rsidR="00131E1A" w:rsidRDefault="002477B3">
    <w:pPr>
      <w:pStyle w:val="Footer"/>
    </w:pPr>
    <w:r>
      <w:rPr>
        <w:noProof/>
      </w:rPr>
      <mc:AlternateContent>
        <mc:Choice Requires="wps">
          <w:drawing>
            <wp:anchor distT="0" distB="0" distL="114300" distR="114300" simplePos="0" relativeHeight="251675648" behindDoc="1" locked="0" layoutInCell="1" allowOverlap="1" wp14:anchorId="14AC5D95" wp14:editId="51638F4F">
              <wp:simplePos x="0" y="0"/>
              <wp:positionH relativeFrom="page">
                <wp:align>center</wp:align>
              </wp:positionH>
              <wp:positionV relativeFrom="page">
                <wp:align>center</wp:align>
              </wp:positionV>
              <wp:extent cx="7467600" cy="9686925"/>
              <wp:effectExtent l="5080" t="0" r="4445" b="0"/>
              <wp:wrapNone/>
              <wp:docPr id="6" name="Bkg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9686925"/>
                      </a:xfrm>
                      <a:prstGeom prst="roundRect">
                        <a:avLst>
                          <a:gd name="adj" fmla="val 1736"/>
                        </a:avLst>
                      </a:prstGeom>
                      <a:blipFill dpi="0" rotWithShape="1">
                        <a:blip r:embed="rId1">
                          <a:duotone>
                            <a:schemeClr val="lt1">
                              <a:lumMod val="70000"/>
                              <a:lumOff val="30000"/>
                            </a:schemeClr>
                            <a:srgbClr val="FFFFFF"/>
                          </a:duotone>
                        </a:blip>
                        <a:srcRect/>
                        <a:tile tx="0" ty="0" sx="100000" sy="100000" flip="none" algn="tl"/>
                      </a:blipFill>
                      <a:ln>
                        <a:noFill/>
                      </a:ln>
                      <a:extLst>
                        <a:ext uri="{91240B29-F687-4F45-9708-019B960494DF}">
                          <a14:hiddenLine xmlns:a14="http://schemas.microsoft.com/office/drawing/2010/main" w="12700">
                            <a:solidFill>
                              <a:srgbClr val="000000"/>
                            </a:solidFill>
                            <a:round/>
                            <a:headEnd/>
                            <a:tailEnd/>
                          </a14:hiddenLine>
                        </a:ext>
                      </a:extLst>
                    </wps:spPr>
                    <wps:txbx>
                      <w:txbxContent>
                        <w:p w14:paraId="75D74F02" w14:textId="77777777" w:rsidR="00131E1A" w:rsidRDefault="00131E1A">
                          <w:pPr>
                            <w:rPr>
                              <w:rFonts w:eastAsia="Times New Roman"/>
                            </w:rPr>
                          </w:pPr>
                        </w:p>
                      </w:txbxContent>
                    </wps:txbx>
                    <wps:bodyPr rot="0" vert="horz" wrap="square" lIns="91405" tIns="45702" rIns="91405" bIns="45702" anchor="ctr" anchorCtr="0" upright="1">
                      <a:noAutofit/>
                    </wps:bodyPr>
                  </wps:wsp>
                </a:graphicData>
              </a:graphic>
              <wp14:sizeRelH relativeFrom="page">
                <wp14:pctWidth>96200</wp14:pctWidth>
              </wp14:sizeRelH>
              <wp14:sizeRelV relativeFrom="page">
                <wp14:pctHeight>96400</wp14:pctHeight>
              </wp14:sizeRelV>
            </wp:anchor>
          </w:drawing>
        </mc:Choice>
        <mc:Fallback>
          <w:pict>
            <v:roundrect w14:anchorId="14AC5D95" id="Bkgd: 1" o:spid="_x0000_s1030" style="position:absolute;left:0;text-align:left;margin-left:0;margin-top:0;width:588pt;height:762.7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gA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AAAAAAFJnaHRsb25nAAAAg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UI3NjJDREIxRTRFNzY0NEZBREQzNjZDMUI5NzU0&#10;M0M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ICAgICAgICAgIDAgICAwQD&#10;AgIDBAUEBAQEBAUGBQUFBQUFBgYHBwgHBwYJCQoKCQkMDAwMDAwMDAwMDAwMDAz/wAALCACAAIA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" stroked="f" strokeweight="1pt">
              <v:fill r:id="rId2"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rPr>
      <mc:AlternateContent>
        <mc:Choice Requires="wps">
          <w:drawing>
            <wp:anchor distT="0" distB="0" distL="114300" distR="114300" simplePos="0" relativeHeight="251676672" behindDoc="1" locked="0" layoutInCell="1" allowOverlap="1" wp14:anchorId="64D90468" wp14:editId="33E7B5BD">
              <wp:simplePos x="0" y="0"/>
              <wp:positionH relativeFrom="margin">
                <wp:align>center</wp:align>
              </wp:positionH>
              <wp:positionV relativeFrom="margin">
                <wp:align>center</wp:align>
              </wp:positionV>
              <wp:extent cx="6938010" cy="9033510"/>
              <wp:effectExtent l="3810" t="6985" r="1905" b="8255"/>
              <wp:wrapNone/>
              <wp:docPr id="5" name="Bkg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9033510"/>
                      </a:xfrm>
                      <a:prstGeom prst="rect">
                        <a:avLst/>
                      </a:prstGeom>
                      <a:solidFill>
                        <a:srgbClr val="FFFFFF">
                          <a:alpha val="83136"/>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879561" w14:textId="77777777" w:rsidR="00131E1A" w:rsidRDefault="00131E1A">
                          <w:pPr>
                            <w:rPr>
                              <w:rFonts w:eastAsia="Times New Roman"/>
                            </w:rPr>
                          </w:pPr>
                        </w:p>
                      </w:txbxContent>
                    </wps:txbx>
                    <wps:bodyPr rot="0" vert="horz" wrap="square" lIns="91405" tIns="45702" rIns="91405" bIns="45702" anchor="ctr" anchorCtr="0" upright="1">
                      <a:noAutofit/>
                    </wps:bodyPr>
                  </wps:wsp>
                </a:graphicData>
              </a:graphic>
              <wp14:sizeRelH relativeFrom="margin">
                <wp14:pctWidth>108500</wp14:pctWidth>
              </wp14:sizeRelH>
              <wp14:sizeRelV relativeFrom="margin">
                <wp14:pctHeight>104000</wp14:pctHeight>
              </wp14:sizeRelV>
            </wp:anchor>
          </w:drawing>
        </mc:Choice>
        <mc:Fallback>
          <w:pict>
            <v:rect w14:anchorId="64D90468" id="Bkgd: 2" o:spid="_x0000_s1031" style="position:absolute;left:0;text-align:left;margin-left:0;margin-top:0;width:546.3pt;height:711.3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rPr>
      <mc:AlternateContent>
        <mc:Choice Requires="wps">
          <w:drawing>
            <wp:anchor distT="0" distB="0" distL="114300" distR="114300" simplePos="0" relativeHeight="251677696" behindDoc="1" locked="0" layoutInCell="1" allowOverlap="1" wp14:anchorId="641E87F4" wp14:editId="52FC5A5D">
              <wp:simplePos x="0" y="0"/>
              <wp:positionH relativeFrom="margin">
                <wp:align>center</wp:align>
              </wp:positionH>
              <wp:positionV relativeFrom="margin">
                <wp:align>center</wp:align>
              </wp:positionV>
              <wp:extent cx="6673215" cy="8686800"/>
              <wp:effectExtent l="0" t="0" r="0" b="0"/>
              <wp:wrapNone/>
              <wp:docPr id="4" name="Bkg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215" cy="8686800"/>
                      </a:xfrm>
                      <a:prstGeom prst="rect">
                        <a:avLst/>
                      </a:prstGeom>
                      <a:solidFill>
                        <a:srgbClr val="FFFFFF"/>
                      </a:solidFill>
                      <a:ln>
                        <a:noFill/>
                      </a:ln>
                      <a:extLst>
                        <a:ext uri="{91240B29-F687-4F45-9708-019B960494DF}">
                          <a14:hiddenLine xmlns:a14="http://schemas.microsoft.com/office/drawing/2010/main" w="6350" cmpd="dbl">
                            <a:solidFill>
                              <a:srgbClr val="000000"/>
                            </a:solidFill>
                            <a:miter lim="800000"/>
                            <a:headEnd/>
                            <a:tailEnd/>
                          </a14:hiddenLine>
                        </a:ext>
                      </a:extLst>
                    </wps:spPr>
                    <wps:txbx>
                      <w:txbxContent>
                        <w:p w14:paraId="7032648C" w14:textId="77777777" w:rsidR="00131E1A" w:rsidRDefault="00131E1A">
                          <w:pPr>
                            <w:rPr>
                              <w:rFonts w:eastAsia="Times New Roman"/>
                            </w:rPr>
                          </w:pPr>
                        </w:p>
                      </w:txbxContent>
                    </wps:txbx>
                    <wps:bodyPr rot="0" vert="horz" wrap="square" lIns="91405" tIns="45702" rIns="91405" bIns="45702" anchor="ctr" anchorCtr="0" upright="1">
                      <a:noAutofit/>
                    </wps:bodyPr>
                  </wps:wsp>
                </a:graphicData>
              </a:graphic>
              <wp14:sizeRelH relativeFrom="margin">
                <wp14:pctWidth>104300</wp14:pctWidth>
              </wp14:sizeRelH>
              <wp14:sizeRelV relativeFrom="margin">
                <wp14:pctHeight>100000</wp14:pctHeight>
              </wp14:sizeRelV>
            </wp:anchor>
          </w:drawing>
        </mc:Choice>
        <mc:Fallback>
          <w:pict>
            <v:rect w14:anchorId="641E87F4" id="Bkgd: 3" o:spid="_x0000_s1032" style="position:absolute;left:0;text-align:left;margin-left:0;margin-top:0;width:525.4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rPr>
      <mc:AlternateContent>
        <mc:Choice Requires="wps">
          <w:drawing>
            <wp:anchor distT="0" distB="0" distL="114300" distR="114300" simplePos="0" relativeHeight="251678720" behindDoc="0" locked="0" layoutInCell="1" allowOverlap="1" wp14:anchorId="1A13E52C" wp14:editId="3DAB6769">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5110" cy="246380"/>
              <wp:effectExtent l="0" t="0" r="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11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1A13E52C" id="Rectangle 3" o:spid="_x0000_s1033" style="position:absolute;left:0;text-align:left;margin-left:0;margin-top:0;width:519.3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2DA6B6FE" w:rsidR="00131E1A" w:rsidRDefault="002477B3">
    <w:pPr>
      <w:pStyle w:val="Header"/>
    </w:pPr>
    <w:r>
      <w:rPr>
        <w:noProof/>
      </w:rPr>
      <mc:AlternateContent>
        <mc:Choice Requires="wps">
          <w:drawing>
            <wp:anchor distT="0" distB="0" distL="114300" distR="114300" simplePos="0" relativeHeight="251664384" behindDoc="0" locked="0" layoutInCell="1" allowOverlap="1" wp14:anchorId="6F3CE6E3" wp14:editId="64D07F0B">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906260" cy="73025"/>
              <wp:effectExtent l="4445" t="0" r="4445" b="317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260" cy="73025"/>
                      </a:xfrm>
                      <a:prstGeom prst="rect">
                        <a:avLst/>
                      </a:pr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05" tIns="45702" rIns="91405" bIns="45702" anchor="ctr" anchorCtr="0" upright="1">
                      <a:noAutofit/>
                    </wps:bodyPr>
                  </wps:wsp>
                </a:graphicData>
              </a:graphic>
              <wp14:sizeRelH relativeFrom="margin">
                <wp14:pctWidth>106000</wp14:pctWidth>
              </wp14:sizeRelH>
              <wp14:sizeRelV relativeFrom="margin">
                <wp14:pctHeight>0</wp14:pctHeight>
              </wp14:sizeRelV>
            </wp:anchor>
          </w:drawing>
        </mc:Choice>
        <mc:Fallback>
          <w:pict>
            <v:rect w14:anchorId="19BDE6B2" id="Rectangle 19" o:spid="_x0000_s1026" style="position:absolute;margin-left:0;margin-top:0;width:543.8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" fillcolor="#93a299 [3204]" stroked="f" strokeweight=".5pt">
              <v:textbox inset="2.53903mm,1.2695mm,2.53903mm,1.2695mm"/>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D072B8A" wp14:editId="7E299FC7">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642100" cy="337820"/>
              <wp:effectExtent l="1905" t="3810" r="4445" b="1270"/>
              <wp:wrapNone/>
              <wp:docPr id="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17DE" w14:textId="4F53D9F2" w:rsidR="00131E1A" w:rsidRDefault="005C25CB" w:rsidP="00CC1C3D">
                          <w:pPr>
                            <w:jc w:val="center"/>
                          </w:pPr>
                          <w:r>
                            <w:t>February</w:t>
                          </w:r>
                          <w:r w:rsidR="00CC1C3D">
                            <w:t xml:space="preserve"> 2023</w:t>
                          </w:r>
                        </w:p>
                      </w:txbxContent>
                    </wps:txbx>
                    <wps:bodyPr rot="0" vert="horz" wrap="square" lIns="91405" tIns="45702" rIns="91405" bIns="45702" anchor="t" anchorCtr="0" upright="1">
                      <a:noAutofit/>
                    </wps:bodyPr>
                  </wps:wsp>
                </a:graphicData>
              </a:graphic>
              <wp14:sizeRelH relativeFrom="margin">
                <wp14:pctWidth>102000</wp14:pctWidth>
              </wp14:sizeRelH>
              <wp14:sizeRelV relativeFrom="margin">
                <wp14:pctHeight>0</wp14:pctHeight>
              </wp14:sizeRelV>
            </wp:anchor>
          </w:drawing>
        </mc:Choice>
        <mc:Fallback>
          <w:pict>
            <v:shapetype w14:anchorId="6D072B8A" id="_x0000_t202" coordsize="21600,21600" o:spt="202" path="m,l,21600r21600,l21600,xe">
              <v:stroke joinstyle="miter"/>
              <v:path gradientshapeok="t" o:connecttype="rect"/>
            </v:shapetype>
            <v:shape id="Subtitle 2" o:spid="_x0000_s1034" type="#_x0000_t202" style="position:absolute;left:0;text-align:left;margin-left:0;margin-top:0;width:523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" filled="f" stroked="f">
              <v:textbox inset="2.53903mm,1.2695mm,2.53903mm,1.2695mm">
                <w:txbxContent>
                  <w:p w14:paraId="5CCC17DE" w14:textId="4F53D9F2" w:rsidR="00131E1A" w:rsidRDefault="005C25CB" w:rsidP="00CC1C3D">
                    <w:pPr>
                      <w:jc w:val="center"/>
                    </w:pPr>
                    <w:r>
                      <w:t>February</w:t>
                    </w:r>
                    <w:r w:rsidR="00CC1C3D">
                      <w:t xml:space="preserve"> 2023</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1D0"/>
    <w:multiLevelType w:val="hybridMultilevel"/>
    <w:tmpl w:val="E6587B6C"/>
    <w:lvl w:ilvl="0" w:tplc="927AC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560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11BB4"/>
    <w:rsid w:val="00012465"/>
    <w:rsid w:val="000326FD"/>
    <w:rsid w:val="000457E4"/>
    <w:rsid w:val="000616EB"/>
    <w:rsid w:val="00093826"/>
    <w:rsid w:val="00097FB9"/>
    <w:rsid w:val="000A3D00"/>
    <w:rsid w:val="000A4981"/>
    <w:rsid w:val="000A6837"/>
    <w:rsid w:val="000D6EAD"/>
    <w:rsid w:val="000E31C9"/>
    <w:rsid w:val="000E5DD5"/>
    <w:rsid w:val="000F4D80"/>
    <w:rsid w:val="000F6FDC"/>
    <w:rsid w:val="00105021"/>
    <w:rsid w:val="00106C3D"/>
    <w:rsid w:val="0010744E"/>
    <w:rsid w:val="001122DF"/>
    <w:rsid w:val="0011424B"/>
    <w:rsid w:val="00124CEF"/>
    <w:rsid w:val="00131E1A"/>
    <w:rsid w:val="001710F4"/>
    <w:rsid w:val="00190B99"/>
    <w:rsid w:val="00190FE6"/>
    <w:rsid w:val="00194FA9"/>
    <w:rsid w:val="001A2FD0"/>
    <w:rsid w:val="001A37BF"/>
    <w:rsid w:val="001C19CF"/>
    <w:rsid w:val="001C3D14"/>
    <w:rsid w:val="001C3E86"/>
    <w:rsid w:val="001C6156"/>
    <w:rsid w:val="001E172A"/>
    <w:rsid w:val="001E3225"/>
    <w:rsid w:val="001F1573"/>
    <w:rsid w:val="002053D6"/>
    <w:rsid w:val="0021020D"/>
    <w:rsid w:val="002115F0"/>
    <w:rsid w:val="002307B9"/>
    <w:rsid w:val="0023699F"/>
    <w:rsid w:val="002477B3"/>
    <w:rsid w:val="00254CA3"/>
    <w:rsid w:val="002554A7"/>
    <w:rsid w:val="002917A8"/>
    <w:rsid w:val="0029737E"/>
    <w:rsid w:val="002A3087"/>
    <w:rsid w:val="002A628A"/>
    <w:rsid w:val="002A6F3D"/>
    <w:rsid w:val="002A7A95"/>
    <w:rsid w:val="002B5C1D"/>
    <w:rsid w:val="002C175C"/>
    <w:rsid w:val="002C2F49"/>
    <w:rsid w:val="002C6394"/>
    <w:rsid w:val="002E5B70"/>
    <w:rsid w:val="002E7CEC"/>
    <w:rsid w:val="002F2FE5"/>
    <w:rsid w:val="002F4A26"/>
    <w:rsid w:val="003005E8"/>
    <w:rsid w:val="00305985"/>
    <w:rsid w:val="00313DAD"/>
    <w:rsid w:val="003165D9"/>
    <w:rsid w:val="00322CED"/>
    <w:rsid w:val="00350F34"/>
    <w:rsid w:val="0035579C"/>
    <w:rsid w:val="00371D37"/>
    <w:rsid w:val="00371EA6"/>
    <w:rsid w:val="00375529"/>
    <w:rsid w:val="00381CE6"/>
    <w:rsid w:val="00384ADC"/>
    <w:rsid w:val="00392789"/>
    <w:rsid w:val="003A1990"/>
    <w:rsid w:val="003A5FD9"/>
    <w:rsid w:val="003C5297"/>
    <w:rsid w:val="003E06BD"/>
    <w:rsid w:val="003E3895"/>
    <w:rsid w:val="003F72EC"/>
    <w:rsid w:val="00402825"/>
    <w:rsid w:val="00402B88"/>
    <w:rsid w:val="004036CD"/>
    <w:rsid w:val="00410610"/>
    <w:rsid w:val="0041146F"/>
    <w:rsid w:val="0041360B"/>
    <w:rsid w:val="00442BD5"/>
    <w:rsid w:val="004439CB"/>
    <w:rsid w:val="004478E8"/>
    <w:rsid w:val="00455F69"/>
    <w:rsid w:val="00457C1C"/>
    <w:rsid w:val="004648A1"/>
    <w:rsid w:val="00466D8C"/>
    <w:rsid w:val="00472515"/>
    <w:rsid w:val="00477A13"/>
    <w:rsid w:val="00484B62"/>
    <w:rsid w:val="00490947"/>
    <w:rsid w:val="004A3F20"/>
    <w:rsid w:val="004A4CF6"/>
    <w:rsid w:val="004B41FF"/>
    <w:rsid w:val="004B4BFB"/>
    <w:rsid w:val="004B7A03"/>
    <w:rsid w:val="004C7100"/>
    <w:rsid w:val="004D431D"/>
    <w:rsid w:val="004D4902"/>
    <w:rsid w:val="004D6FD9"/>
    <w:rsid w:val="004F4C37"/>
    <w:rsid w:val="00506B1A"/>
    <w:rsid w:val="00507165"/>
    <w:rsid w:val="00510367"/>
    <w:rsid w:val="00512F54"/>
    <w:rsid w:val="00516F74"/>
    <w:rsid w:val="00526BF6"/>
    <w:rsid w:val="0052746D"/>
    <w:rsid w:val="00530DBB"/>
    <w:rsid w:val="00535217"/>
    <w:rsid w:val="00535C82"/>
    <w:rsid w:val="00544A73"/>
    <w:rsid w:val="005473F7"/>
    <w:rsid w:val="00561367"/>
    <w:rsid w:val="00564F1F"/>
    <w:rsid w:val="00565721"/>
    <w:rsid w:val="0058011D"/>
    <w:rsid w:val="00591ECE"/>
    <w:rsid w:val="005A22F1"/>
    <w:rsid w:val="005B76B6"/>
    <w:rsid w:val="005C21D9"/>
    <w:rsid w:val="005C25CB"/>
    <w:rsid w:val="005C4329"/>
    <w:rsid w:val="005C5E83"/>
    <w:rsid w:val="005D60B4"/>
    <w:rsid w:val="005E10D2"/>
    <w:rsid w:val="005E3653"/>
    <w:rsid w:val="005E6EBD"/>
    <w:rsid w:val="006070A8"/>
    <w:rsid w:val="006402FA"/>
    <w:rsid w:val="0065700A"/>
    <w:rsid w:val="00662C5D"/>
    <w:rsid w:val="006870A8"/>
    <w:rsid w:val="00697527"/>
    <w:rsid w:val="006A4EE1"/>
    <w:rsid w:val="006B2C4E"/>
    <w:rsid w:val="006B41EA"/>
    <w:rsid w:val="006C5DCE"/>
    <w:rsid w:val="006C7C30"/>
    <w:rsid w:val="006E244E"/>
    <w:rsid w:val="006E6C31"/>
    <w:rsid w:val="006F0CAD"/>
    <w:rsid w:val="006F1D85"/>
    <w:rsid w:val="006F6917"/>
    <w:rsid w:val="006F717E"/>
    <w:rsid w:val="00706423"/>
    <w:rsid w:val="0072206D"/>
    <w:rsid w:val="00724ED3"/>
    <w:rsid w:val="00732B49"/>
    <w:rsid w:val="007369CB"/>
    <w:rsid w:val="007423DA"/>
    <w:rsid w:val="007435CF"/>
    <w:rsid w:val="00743845"/>
    <w:rsid w:val="00743D47"/>
    <w:rsid w:val="00755B76"/>
    <w:rsid w:val="00764350"/>
    <w:rsid w:val="00765FD9"/>
    <w:rsid w:val="00775B0D"/>
    <w:rsid w:val="00777567"/>
    <w:rsid w:val="007825E5"/>
    <w:rsid w:val="0079049A"/>
    <w:rsid w:val="007A3DEC"/>
    <w:rsid w:val="007A77CE"/>
    <w:rsid w:val="007B1AF1"/>
    <w:rsid w:val="007B6AC2"/>
    <w:rsid w:val="007E3A8D"/>
    <w:rsid w:val="007F1B40"/>
    <w:rsid w:val="00801EBB"/>
    <w:rsid w:val="00810A24"/>
    <w:rsid w:val="00811906"/>
    <w:rsid w:val="00823754"/>
    <w:rsid w:val="0082409A"/>
    <w:rsid w:val="00827E81"/>
    <w:rsid w:val="00832C70"/>
    <w:rsid w:val="008728AD"/>
    <w:rsid w:val="008772D5"/>
    <w:rsid w:val="0088559C"/>
    <w:rsid w:val="008B41DA"/>
    <w:rsid w:val="008B782A"/>
    <w:rsid w:val="008C14D9"/>
    <w:rsid w:val="008C4458"/>
    <w:rsid w:val="008D1A9B"/>
    <w:rsid w:val="008E11D5"/>
    <w:rsid w:val="008E5618"/>
    <w:rsid w:val="008E6B60"/>
    <w:rsid w:val="008F1534"/>
    <w:rsid w:val="008F4BEC"/>
    <w:rsid w:val="008F6078"/>
    <w:rsid w:val="0090370A"/>
    <w:rsid w:val="00916527"/>
    <w:rsid w:val="009243E3"/>
    <w:rsid w:val="00944F59"/>
    <w:rsid w:val="00947B57"/>
    <w:rsid w:val="00947E5C"/>
    <w:rsid w:val="00962FC8"/>
    <w:rsid w:val="00971D9F"/>
    <w:rsid w:val="0097581B"/>
    <w:rsid w:val="00975BA8"/>
    <w:rsid w:val="0097639D"/>
    <w:rsid w:val="009827C3"/>
    <w:rsid w:val="009838B1"/>
    <w:rsid w:val="009A5041"/>
    <w:rsid w:val="009B5C34"/>
    <w:rsid w:val="009B61FB"/>
    <w:rsid w:val="009C32BE"/>
    <w:rsid w:val="009D091A"/>
    <w:rsid w:val="009E18CB"/>
    <w:rsid w:val="00A047D7"/>
    <w:rsid w:val="00A04E47"/>
    <w:rsid w:val="00A12353"/>
    <w:rsid w:val="00A132AD"/>
    <w:rsid w:val="00A23D6F"/>
    <w:rsid w:val="00A302F2"/>
    <w:rsid w:val="00A37320"/>
    <w:rsid w:val="00A44546"/>
    <w:rsid w:val="00A576A2"/>
    <w:rsid w:val="00A66D7C"/>
    <w:rsid w:val="00A80D72"/>
    <w:rsid w:val="00A85E5A"/>
    <w:rsid w:val="00A87487"/>
    <w:rsid w:val="00A877A2"/>
    <w:rsid w:val="00AA52BD"/>
    <w:rsid w:val="00AA66D5"/>
    <w:rsid w:val="00AB6A1E"/>
    <w:rsid w:val="00AC2655"/>
    <w:rsid w:val="00AC42AE"/>
    <w:rsid w:val="00AD1C4A"/>
    <w:rsid w:val="00AD408C"/>
    <w:rsid w:val="00AE0BA1"/>
    <w:rsid w:val="00AE575B"/>
    <w:rsid w:val="00AF3327"/>
    <w:rsid w:val="00AF417D"/>
    <w:rsid w:val="00B14B96"/>
    <w:rsid w:val="00B1635C"/>
    <w:rsid w:val="00B24C21"/>
    <w:rsid w:val="00B3139E"/>
    <w:rsid w:val="00B5456C"/>
    <w:rsid w:val="00B723B5"/>
    <w:rsid w:val="00B739AD"/>
    <w:rsid w:val="00B83E54"/>
    <w:rsid w:val="00B84E63"/>
    <w:rsid w:val="00BA41CF"/>
    <w:rsid w:val="00BA673A"/>
    <w:rsid w:val="00BB21E1"/>
    <w:rsid w:val="00BB35B9"/>
    <w:rsid w:val="00BB5B49"/>
    <w:rsid w:val="00BB6C70"/>
    <w:rsid w:val="00BC31F8"/>
    <w:rsid w:val="00BC5199"/>
    <w:rsid w:val="00BC7F41"/>
    <w:rsid w:val="00BD055E"/>
    <w:rsid w:val="00C0755A"/>
    <w:rsid w:val="00C07713"/>
    <w:rsid w:val="00C211F7"/>
    <w:rsid w:val="00C26B20"/>
    <w:rsid w:val="00C50233"/>
    <w:rsid w:val="00C532BF"/>
    <w:rsid w:val="00C54C36"/>
    <w:rsid w:val="00C60B4D"/>
    <w:rsid w:val="00C71E0A"/>
    <w:rsid w:val="00C730C2"/>
    <w:rsid w:val="00C77A08"/>
    <w:rsid w:val="00C92032"/>
    <w:rsid w:val="00C94A85"/>
    <w:rsid w:val="00CB3473"/>
    <w:rsid w:val="00CB5FBE"/>
    <w:rsid w:val="00CC1C3D"/>
    <w:rsid w:val="00CE0130"/>
    <w:rsid w:val="00CF2684"/>
    <w:rsid w:val="00CF4056"/>
    <w:rsid w:val="00D0277F"/>
    <w:rsid w:val="00D02BCD"/>
    <w:rsid w:val="00D05F69"/>
    <w:rsid w:val="00D151B4"/>
    <w:rsid w:val="00D3390B"/>
    <w:rsid w:val="00D3435A"/>
    <w:rsid w:val="00D35DEF"/>
    <w:rsid w:val="00D457C2"/>
    <w:rsid w:val="00D50FF3"/>
    <w:rsid w:val="00D51CE6"/>
    <w:rsid w:val="00D56EAB"/>
    <w:rsid w:val="00D77488"/>
    <w:rsid w:val="00D8104C"/>
    <w:rsid w:val="00D92587"/>
    <w:rsid w:val="00D93708"/>
    <w:rsid w:val="00DA10DE"/>
    <w:rsid w:val="00DB5486"/>
    <w:rsid w:val="00DB5AE3"/>
    <w:rsid w:val="00DB68B5"/>
    <w:rsid w:val="00DC3957"/>
    <w:rsid w:val="00DD0DC2"/>
    <w:rsid w:val="00DD2466"/>
    <w:rsid w:val="00DD7FC1"/>
    <w:rsid w:val="00DE11E0"/>
    <w:rsid w:val="00DE1FEB"/>
    <w:rsid w:val="00DE54E6"/>
    <w:rsid w:val="00E00D21"/>
    <w:rsid w:val="00E00EA6"/>
    <w:rsid w:val="00E01B7E"/>
    <w:rsid w:val="00E16868"/>
    <w:rsid w:val="00E23495"/>
    <w:rsid w:val="00E23FD1"/>
    <w:rsid w:val="00E264F8"/>
    <w:rsid w:val="00E348FB"/>
    <w:rsid w:val="00E47A1E"/>
    <w:rsid w:val="00E54F73"/>
    <w:rsid w:val="00E623FA"/>
    <w:rsid w:val="00E67DFD"/>
    <w:rsid w:val="00E86619"/>
    <w:rsid w:val="00EA4ABE"/>
    <w:rsid w:val="00EB6C01"/>
    <w:rsid w:val="00EC3624"/>
    <w:rsid w:val="00EC7110"/>
    <w:rsid w:val="00ED3A5B"/>
    <w:rsid w:val="00ED689C"/>
    <w:rsid w:val="00EE601F"/>
    <w:rsid w:val="00EF3C9C"/>
    <w:rsid w:val="00F01312"/>
    <w:rsid w:val="00F058D4"/>
    <w:rsid w:val="00F30621"/>
    <w:rsid w:val="00F3180F"/>
    <w:rsid w:val="00F40FDB"/>
    <w:rsid w:val="00F45AFC"/>
    <w:rsid w:val="00F63E10"/>
    <w:rsid w:val="00F645A8"/>
    <w:rsid w:val="00F67AA3"/>
    <w:rsid w:val="00F73D36"/>
    <w:rsid w:val="00F74D41"/>
    <w:rsid w:val="00F77CD7"/>
    <w:rsid w:val="00F87740"/>
    <w:rsid w:val="00F951BA"/>
    <w:rsid w:val="00F9589B"/>
    <w:rsid w:val="00FA5BBE"/>
    <w:rsid w:val="00FB23D5"/>
    <w:rsid w:val="00FC1B2A"/>
    <w:rsid w:val="00FD08D8"/>
    <w:rsid w:val="00FD47B4"/>
    <w:rsid w:val="00FE7C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1B08BFCB-39B0-4342-B7A6-9116B82E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511">
      <w:bodyDiv w:val="1"/>
      <w:marLeft w:val="0"/>
      <w:marRight w:val="0"/>
      <w:marTop w:val="0"/>
      <w:marBottom w:val="0"/>
      <w:divBdr>
        <w:top w:val="none" w:sz="0" w:space="0" w:color="auto"/>
        <w:left w:val="none" w:sz="0" w:space="0" w:color="auto"/>
        <w:bottom w:val="none" w:sz="0" w:space="0" w:color="auto"/>
        <w:right w:val="none" w:sz="0" w:space="0" w:color="auto"/>
      </w:divBdr>
    </w:div>
    <w:div w:id="5022111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1182</TotalTime>
  <Pages>2</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fire chief’s report</vt:lpstr>
    </vt:vector>
  </TitlesOfParts>
  <Company>february 2023</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subject/>
  <dc:creator>hamlet</dc:creator>
  <cp:keywords/>
  <dc:description/>
  <cp:lastModifiedBy>Hamlet General Office</cp:lastModifiedBy>
  <cp:revision>19</cp:revision>
  <cp:lastPrinted>2023-02-16T22:12:00Z</cp:lastPrinted>
  <dcterms:created xsi:type="dcterms:W3CDTF">2023-02-27T20:46:00Z</dcterms:created>
  <dcterms:modified xsi:type="dcterms:W3CDTF">2023-03-23T15:36:00Z</dcterms:modified>
</cp:coreProperties>
</file>