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3E5D4592" w:rsidR="00131E1A" w:rsidRPr="007825E5" w:rsidRDefault="00602E26" w:rsidP="004D6FD9">
      <w:pPr>
        <w:pStyle w:val="Heading1"/>
        <w:tabs>
          <w:tab w:val="left" w:pos="2535"/>
        </w:tabs>
        <w:jc w:val="both"/>
        <w:rPr>
          <w:rFonts w:ascii="Arial" w:hAnsi="Arial" w:cs="Arial"/>
          <w:sz w:val="22"/>
          <w:szCs w:val="22"/>
          <w:lang w:val="en-CA"/>
        </w:rPr>
        <w:sectPr w:rsidR="00131E1A" w:rsidRPr="007825E5">
          <w:footerReference w:type="first" r:id="rId8"/>
          <w:pgSz w:w="12240" w:h="15840"/>
          <w:pgMar w:top="1080" w:right="1080" w:bottom="1080" w:left="1080" w:header="720" w:footer="720" w:gutter="0"/>
          <w:cols w:space="720"/>
          <w:titlePg/>
          <w:docGrid w:linePitch="360"/>
        </w:sectPr>
      </w:pPr>
      <w:r>
        <w:rPr>
          <w:noProof/>
        </w:rPr>
        <w:drawing>
          <wp:anchor distT="0" distB="0" distL="114300" distR="114300" simplePos="0" relativeHeight="251623936" behindDoc="0" locked="0" layoutInCell="1" allowOverlap="1" wp14:anchorId="3F5D2B50" wp14:editId="397B3D57">
            <wp:simplePos x="0" y="0"/>
            <wp:positionH relativeFrom="column">
              <wp:posOffset>4895850</wp:posOffset>
            </wp:positionH>
            <wp:positionV relativeFrom="paragraph">
              <wp:posOffset>266700</wp:posOffset>
            </wp:positionV>
            <wp:extent cx="1657508" cy="1524000"/>
            <wp:effectExtent l="0" t="0" r="0" b="0"/>
            <wp:wrapNone/>
            <wp:docPr id="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432" b="96960" l="1650" r="93729">
                                  <a14:foregroundMark x1="86356" y1="35200" x2="87032" y2="35925"/>
                                  <a14:foregroundMark x1="85647" y1="34440" x2="86218" y2="35052"/>
                                  <a14:foregroundMark x1="84696" y1="33420" x2="85224" y2="33987"/>
                                  <a14:foregroundMark x1="21164" y1="88025" x2="21139" y2="87595"/>
                                  <a14:foregroundMark x1="6057" y1="73921" x2="5556" y2="72089"/>
                                  <a14:foregroundMark x1="81682" y1="38870" x2="87850" y2="54817"/>
                                  <a14:foregroundMark x1="87850" y1="54817" x2="79439" y2="71429"/>
                                  <a14:foregroundMark x1="79439" y1="71429" x2="81308" y2="71429"/>
                                  <a14:foregroundMark x1="23654" y1="39161" x2="18131" y2="48671"/>
                                  <a14:foregroundMark x1="18131" y1="48671" x2="20000" y2="63123"/>
                                  <a14:foregroundMark x1="20000" y1="63123" x2="20187" y2="63455"/>
                                  <a14:foregroundMark x1="36075" y1="29568" x2="48224" y2="29070"/>
                                  <a14:foregroundMark x1="48224" y1="29070" x2="60561" y2="29236"/>
                                  <a14:foregroundMark x1="60561" y1="29236" x2="70841" y2="28738"/>
                                  <a14:foregroundMark x1="26355" y1="59635" x2="23925" y2="48505"/>
                                  <a14:foregroundMark x1="36262" y1="76080" x2="51402" y2="78904"/>
                                  <a14:foregroundMark x1="51402" y1="78904" x2="62617" y2="78239"/>
                                  <a14:foregroundMark x1="63841" y1="76578" x2="64638" y2="75498"/>
                                  <a14:foregroundMark x1="62932" y1="77812" x2="63841" y2="76578"/>
                                  <a14:foregroundMark x1="62617" y1="78239" x2="62932" y2="77812"/>
                                  <a14:foregroundMark x1="64299" y1="85714" x2="35140" y2="90199"/>
                                  <a14:foregroundMark x1="35140" y1="90199" x2="35888" y2="90033"/>
                                  <a14:foregroundMark x1="39626" y1="92193" x2="50093" y2="93355"/>
                                  <a14:foregroundMark x1="50093" y1="93355" x2="58879" y2="90199"/>
                                  <a14:foregroundMark x1="58879" y1="90199" x2="58879" y2="90033"/>
                                  <a14:foregroundMark x1="41869" y1="93522" x2="54393" y2="95349"/>
                                  <a14:foregroundMark x1="54393" y1="95349" x2="58879" y2="94186"/>
                                  <a14:foregroundMark x1="25607" y1="30066" x2="22619" y2="27097"/>
                                  <a14:foregroundMark x1="82056" y1="35714" x2="84902" y2="33185"/>
                                  <a14:foregroundMark x1="11559" y1="62695" x2="11402" y2="63455"/>
                                  <a14:foregroundMark x1="13064" y1="55390" x2="11583" y2="62576"/>
                                  <a14:foregroundMark x1="13832" y1="51661" x2="13413" y2="53694"/>
                                  <a14:foregroundMark x1="11589" y1="63289" x2="16636" y2="72093"/>
                                  <a14:foregroundMark x1="36262" y1="40199" x2="45981" y2="38372"/>
                                  <a14:foregroundMark x1="34019" y1="41196" x2="27850" y2="49003"/>
                                  <a14:foregroundMark x1="41121" y1="36711" x2="55327" y2="36379"/>
                                  <a14:foregroundMark x1="55327" y1="36379" x2="58318" y2="36379"/>
                                  <a14:foregroundMark x1="64299" y1="39203" x2="70654" y2="45681"/>
                                  <a14:foregroundMark x1="68598" y1="72425" x2="68598" y2="72425"/>
                                  <a14:foregroundMark x1="30641" y1="69696" x2="26916" y2="65282"/>
                                  <a14:foregroundMark x1="33949" y1="73616" x2="30731" y2="69803"/>
                                  <a14:foregroundMark x1="35327" y1="75249" x2="34401" y2="74152"/>
                                  <a14:foregroundMark x1="33458" y1="41196" x2="39813" y2="38870"/>
                                  <a14:foregroundMark x1="93645" y1="56977" x2="93645" y2="56977"/>
                                  <a14:foregroundMark x1="25580" y1="25261" x2="27850" y2="24252"/>
                                  <a14:foregroundMark x1="22243" y1="26744" x2="24010" y2="25959"/>
                                  <a14:foregroundMark x1="27850" y1="24252" x2="27850" y2="24252"/>
                                  <a14:foregroundMark x1="26631" y1="24316" x2="27290" y2="24086"/>
                                  <a14:foregroundMark x1="25100" y1="24851" x2="26631" y2="24316"/>
                                  <a14:foregroundMark x1="22056" y1="25914" x2="23405" y2="25443"/>
                                  <a14:foregroundMark x1="22056" y1="25748" x2="23137" y2="25214"/>
                                  <a14:foregroundMark x1="22617" y1="25083" x2="22617" y2="25083"/>
                                  <a14:foregroundMark x1="22243" y1="26080" x2="22988" y2="25086"/>
                                  <a14:foregroundMark x1="22430" y1="25748" x2="22717" y2="24855"/>
                                  <a14:foregroundMark x1="23083" y1="25167" x2="22243" y2="25914"/>
                                  <a14:foregroundMark x1="69434" y1="72860" x2="68700" y2="73551"/>
                                  <a14:foregroundMark x1="27103" y1="72093" x2="26729" y2="73256"/>
                                  <a14:foregroundMark x1="26542" y1="72757" x2="28016" y2="71841"/>
                                  <a14:foregroundMark x1="28037" y1="71429" x2="28201" y2="71539"/>
                                  <a14:foregroundMark x1="33105" y1="75166" x2="33458" y2="75415"/>
                                  <a14:foregroundMark x1="28037" y1="71595" x2="28128" y2="71659"/>
                                  <a14:foregroundMark x1="33458" y1="75415" x2="33458" y2="75415"/>
                                  <a14:foregroundMark x1="32725" y1="75463" x2="32897" y2="75581"/>
                                  <a14:foregroundMark x1="30858" y1="73321" x2="34019" y2="75914"/>
                                  <a14:foregroundMark x1="29337" y1="72073" x2="29487" y2="72196"/>
                                  <a14:foregroundMark x1="34019" y1="75914" x2="34393" y2="75914"/>
                                  <a14:foregroundMark x1="32710" y1="76412" x2="30355" y2="73796"/>
                                  <a14:foregroundMark x1="71727" y1="71703" x2="72710" y2="70764"/>
                                  <a14:foregroundMark x1="65333" y1="77812" x2="66310" y2="76879"/>
                                  <a14:foregroundMark x1="65234" y1="77907" x2="65333" y2="77812"/>
                                  <a14:foregroundMark x1="71529" y1="71803" x2="72336" y2="70930"/>
                                  <a14:foregroundMark x1="65421" y1="78405" x2="65964" y2="77818"/>
                                  <a14:foregroundMark x1="65715" y1="77812" x2="66168" y2="77409"/>
                                  <a14:foregroundMark x1="65421" y1="78073" x2="65715" y2="77812"/>
                                  <a14:foregroundMark x1="28785" y1="42359" x2="33084" y2="38040"/>
                                  <a14:foregroundMark x1="33084" y1="38040" x2="35327" y2="36711"/>
                                  <a14:foregroundMark x1="27850" y1="42691" x2="35514" y2="36711"/>
                                  <a14:foregroundMark x1="27850" y1="42691" x2="34206" y2="38206"/>
                                  <a14:foregroundMark x1="34206" y1="38206" x2="34766" y2="37375"/>
                                  <a14:foregroundMark x1="28785" y1="41860" x2="33645" y2="37542"/>
                                  <a14:foregroundMark x1="33645" y1="37542" x2="34579" y2="37043"/>
                                  <a14:foregroundMark x1="27477" y1="42359" x2="33084" y2="37375"/>
                                  <a14:foregroundMark x1="33084" y1="37375" x2="34766" y2="36545"/>
                                  <a14:foregroundMark x1="68037" y1="38870" x2="73458" y2="43854"/>
                                  <a14:foregroundMark x1="71028" y1="72259" x2="71215" y2="71595"/>
                                  <a14:foregroundMark x1="65234" y1="76744" x2="66334" y2="77722"/>
                                  <a14:foregroundMark x1="82108" y1="83374" x2="84486" y2="84385"/>
                                  <a14:foregroundMark x1="69542" y1="72655" x2="69720" y2="72425"/>
                                  <a14:foregroundMark x1="68795" y1="73620" x2="69357" y2="72894"/>
                                  <a14:foregroundMark x1="65607" y1="77741" x2="66288" y2="76860"/>
                                  <a14:foregroundMark x1="65607" y1="76744" x2="65878" y2="76521"/>
                                  <a14:foregroundMark x1="65488" y1="77812" x2="66359" y2="76919"/>
                                  <a14:foregroundMark x1="65234" y1="78073" x2="65488" y2="77812"/>
                                  <a14:foregroundMark x1="45545" y1="97264" x2="50165" y2="96960"/>
                                  <a14:foregroundMark x1="87164" y1="35891" x2="87129" y2="35562"/>
                                  <a14:foregroundMark x1="87164" y1="35963" x2="87129" y2="35258"/>
                                  <a14:foregroundMark x1="86469" y1="33739" x2="86924" y2="35953"/>
                                  <a14:foregroundMark x1="89439" y1="49240" x2="89379" y2="49105"/>
                                  <a14:foregroundMark x1="87937" y1="49954" x2="87778" y2="49515"/>
                                  <a14:foregroundMark x1="89399" y1="49100" x2="89439" y2="49240"/>
                                  <a14:foregroundMark x1="85479" y1="35258" x2="85760" y2="36251"/>
                                  <a14:foregroundMark x1="64686" y1="77812" x2="68336" y2="74955"/>
                                  <a14:foregroundMark x1="67476" y1="76292" x2="67770" y2="76033"/>
                                  <a14:foregroundMark x1="65750" y1="77812" x2="67476" y2="76292"/>
                                  <a14:foregroundMark x1="64026" y1="79331" x2="65750" y2="77812"/>
                                  <a14:foregroundMark x1="64939" y1="77812" x2="68203" y2="75207"/>
                                  <a14:foregroundMark x1="63036" y1="79331" x2="64939" y2="77812"/>
                                  <a14:foregroundMark x1="73101" y1="71013" x2="74257" y2="68085"/>
                                  <a14:foregroundMark x1="72246" y1="71442" x2="74257" y2="69301"/>
                                  <a14:foregroundMark x1="66264" y1="77812" x2="67561" y2="76431"/>
                                  <a14:foregroundMark x1="63696" y1="80547" x2="66264" y2="77812"/>
                                  <a14:foregroundMark x1="66667" y1="77812" x2="66667" y2="78419"/>
                                  <a14:foregroundMark x1="66667" y1="77508" x2="66667" y2="77812"/>
                                  <a14:foregroundMark x1="66526" y1="77812" x2="66337" y2="77204"/>
                                  <a14:foregroundMark x1="66997" y1="79331" x2="66526" y2="77812"/>
                                  <a14:foregroundMark x1="66877" y1="77812" x2="66667" y2="77508"/>
                                  <a14:foregroundMark x1="67842" y1="79208" x2="66877" y2="77812"/>
                                  <a14:foregroundMark x1="68977" y1="80851" x2="68694" y2="80442"/>
                                  <a14:foregroundMark x1="8121" y1="50736" x2="8274" y2="50428"/>
                                  <a14:foregroundMark x1="7286" y1="50473" x2="7669" y2="49990"/>
                                  <a14:foregroundMark x1="10561" y1="65957" x2="9500" y2="63306"/>
                                  <a14:foregroundMark x1="6459" y1="61871" x2="6436" y2="61702"/>
                                  <a14:foregroundMark x1="22112" y1="25228" x2="23102" y2="27052"/>
                                  <a14:foregroundMark x1="23432" y1="27052" x2="29703" y2="34650"/>
                                  <a14:foregroundMark x1="29703" y1="34650" x2="31683" y2="35562"/>
                                  <a14:foregroundMark x1="12871" y1="78116" x2="11881" y2="72340"/>
                                  <a14:foregroundMark x1="64356" y1="77812" x2="70627" y2="72644"/>
                                  <a14:foregroundMark x1="67474" y1="76292" x2="71287" y2="72340"/>
                                  <a14:foregroundMark x1="66007" y1="77812" x2="67474" y2="76292"/>
                                  <a14:foregroundMark x1="65202" y1="77812" x2="62706" y2="79635"/>
                                  <a14:foregroundMark x1="72277" y1="72644" x2="65202" y2="77812"/>
                                  <a14:foregroundMark x1="16115" y1="31601" x2="17822" y2="31915"/>
                                  <a14:foregroundMark x1="12526" y1="40448" x2="12494" y2="40630"/>
                                  <a14:foregroundMark x1="4950" y1="55623" x2="6931" y2="50760"/>
                                  <a14:foregroundMark x1="5281" y1="53799" x2="6931" y2="50456"/>
                                  <a14:foregroundMark x1="6271" y1="50152" x2="6271" y2="50152"/>
                                  <a14:foregroundMark x1="6931" y1="50152" x2="5611" y2="58055"/>
                                  <a14:foregroundMark x1="5611" y1="58055" x2="5611" y2="58055"/>
                                  <a14:foregroundMark x1="7591" y1="48936" x2="5281" y2="57143"/>
                                  <a14:foregroundMark x1="5281" y1="57143" x2="8251" y2="64742"/>
                                  <a14:foregroundMark x1="8251" y1="64742" x2="9571" y2="66565"/>
                                  <a14:foregroundMark x1="20462" y1="86322" x2="28383" y2="80243"/>
                                  <a14:foregroundMark x1="24422" y1="82979" x2="28383" y2="79939"/>
                                  <a14:foregroundMark x1="82212" y1="83054" x2="83168" y2="83891"/>
                                  <a14:foregroundMark x1="83168" y1="83891" x2="83828" y2="83891"/>
                                  <a14:foregroundMark x1="78330" y1="79197" x2="78548" y2="79331"/>
                                  <a14:foregroundMark x1="76568" y1="78116" x2="76744" y2="78224"/>
                                  <a14:foregroundMark x1="75908" y1="78419" x2="76228" y2="78714"/>
                                  <a14:backgroundMark x1="20662" y1="28561" x2="20562" y2="28449"/>
                                  <a14:backgroundMark x1="20776" y1="24751" x2="21121" y2="21761"/>
                                  <a14:backgroundMark x1="20738" y1="25083" x2="20776" y2="24751"/>
                                  <a14:backgroundMark x1="20704" y1="25376" x2="20738" y2="25083"/>
                                  <a14:backgroundMark x1="21121" y1="21761" x2="23535" y2="21357"/>
                                  <a14:backgroundMark x1="88637" y1="33234" x2="88916" y2="33317"/>
                                  <a14:backgroundMark x1="99051" y1="64212" x2="99252" y2="65615"/>
                                  <a14:backgroundMark x1="98523" y1="60524" x2="98653" y2="61434"/>
                                  <a14:backgroundMark x1="99252" y1="65615" x2="97939" y2="67531"/>
                                  <a14:backgroundMark x1="84112" y1="87708" x2="83238" y2="87115"/>
                                  <a14:backgroundMark x1="81187" y1="89922" x2="82495" y2="92311"/>
                                  <a14:backgroundMark x1="75397" y1="94871" x2="75189" y2="94950"/>
                                  <a14:backgroundMark x1="21755" y1="91760" x2="20000" y2="91196"/>
                                  <a14:backgroundMark x1="22061" y1="91858" x2="22211" y2="91906"/>
                                  <a14:backgroundMark x1="20000" y1="91196" x2="21817" y2="91427"/>
                                  <a14:backgroundMark x1="21471" y1="90817" x2="19205" y2="90277"/>
                                  <a14:backgroundMark x1="19533" y1="85193" x2="19639" y2="84383"/>
                                  <a14:backgroundMark x1="18982" y1="89410" x2="19479" y2="85609"/>
                                  <a14:backgroundMark x1="8809" y1="84338" x2="8598" y2="84385"/>
                                  <a14:backgroundMark x1="7262" y1="81906" x2="0" y2="68439"/>
                                  <a14:backgroundMark x1="7887" y1="83067" x2="7464" y2="82281"/>
                                  <a14:backgroundMark x1="8598" y1="84385" x2="8047" y2="83362"/>
                                  <a14:backgroundMark x1="1212" y1="49348" x2="1308" y2="47841"/>
                                  <a14:backgroundMark x1="0" y1="68439" x2="522" y2="60230"/>
                                  <a14:backgroundMark x1="1308" y1="47841" x2="8598" y2="30731"/>
                                  <a14:backgroundMark x1="14842" y1="28111" x2="15327" y2="27907"/>
                                  <a14:backgroundMark x1="13791" y1="28552" x2="14185" y2="28387"/>
                                  <a14:backgroundMark x1="13210" y1="28795" x2="13530" y2="28661"/>
                                  <a14:backgroundMark x1="8598" y1="30731" x2="11169" y2="29652"/>
                                  <a14:backgroundMark x1="15327" y1="27907" x2="16128" y2="28402"/>
                                  <a14:backgroundMark x1="75449" y1="84917" x2="81308" y2="89535"/>
                                  <a14:backgroundMark x1="81308" y1="89535" x2="81308" y2="89701"/>
                                  <a14:backgroundMark x1="82879" y1="85992" x2="86542" y2="88704"/>
                                  <a14:backgroundMark x1="77689" y1="86167" x2="79065" y2="88206"/>
                                  <a14:backgroundMark x1="87472" y1="80585" x2="90467" y2="71429"/>
                                  <a14:backgroundMark x1="85794" y1="85714" x2="87432" y2="80705"/>
                                  <a14:backgroundMark x1="85981" y1="85382" x2="91215" y2="78904"/>
                                  <a14:backgroundMark x1="91215" y1="78904" x2="93084" y2="73422"/>
                                  <a14:backgroundMark x1="93084" y1="73422" x2="93645" y2="72924"/>
                                  <a14:backgroundMark x1="86916" y1="84718" x2="87290" y2="84884"/>
                                  <a14:backgroundMark x1="92150" y1="69601" x2="87850" y2="85216"/>
                                  <a14:backgroundMark x1="87850" y1="85216" x2="92710" y2="77076"/>
                                  <a14:backgroundMark x1="92710" y1="77076" x2="93084" y2="70764"/>
                                  <a14:backgroundMark x1="93084" y1="70764" x2="93084" y2="70598"/>
                                  <a14:backgroundMark x1="28199" y1="39115" x2="28840" y2="39651"/>
                                  <a14:backgroundMark x1="25713" y1="37038" x2="26619" y2="37795"/>
                                  <a14:backgroundMark x1="19033" y1="31456" x2="22263" y2="34155"/>
                                  <a14:backgroundMark x1="20935" y1="25581" x2="21032" y2="25689"/>
                                  <a14:backgroundMark x1="28037" y1="36047" x2="28037" y2="36047"/>
                                  <a14:backgroundMark x1="28305" y1="36077" x2="27991" y2="35674"/>
                                  <a14:backgroundMark x1="28972" y1="35216" x2="28779" y2="35203"/>
                                  <a14:backgroundMark x1="22617" y1="34718" x2="18981" y2="31606"/>
                                  <a14:backgroundMark x1="81121" y1="25748" x2="80638" y2="26743"/>
                                  <a14:backgroundMark x1="77570" y1="33056" x2="71529" y2="38042"/>
                                  <a14:backgroundMark x1="83455" y1="32431" x2="83738" y2="32226"/>
                                  <a14:backgroundMark x1="81713" y1="33689" x2="83413" y2="32461"/>
                                  <a14:backgroundMark x1="77757" y1="36545" x2="81712" y2="33689"/>
                                  <a14:backgroundMark x1="78318" y1="34385" x2="78692" y2="33389"/>
                                  <a14:backgroundMark x1="78692" y1="33721" x2="78131" y2="33555"/>
                                  <a14:backgroundMark x1="23178" y1="91362" x2="32336" y2="93189"/>
                                  <a14:backgroundMark x1="33645" y1="94518" x2="33645" y2="94518"/>
                                  <a14:backgroundMark x1="35701" y1="94684" x2="35701" y2="94684"/>
                                  <a14:backgroundMark x1="32523" y1="93355" x2="36822" y2="95183"/>
                                  <a14:backgroundMark x1="38505" y1="95847" x2="40374" y2="97342"/>
                                  <a14:backgroundMark x1="38131" y1="96013" x2="38131" y2="96013"/>
                                  <a14:backgroundMark x1="37944" y1="95349" x2="37944" y2="95349"/>
                                  <a14:backgroundMark x1="36075" y1="95183" x2="40187" y2="96678"/>
                                  <a14:backgroundMark x1="61121" y1="96179" x2="70654" y2="93688"/>
                                  <a14:backgroundMark x1="70841" y1="93522" x2="76822" y2="93688"/>
                                  <a14:backgroundMark x1="80000" y1="91196" x2="78692" y2="88870"/>
                                  <a14:backgroundMark x1="80000" y1="92027" x2="79439" y2="89203"/>
                                  <a14:backgroundMark x1="79813" y1="91196" x2="80748" y2="89369"/>
                                  <a14:backgroundMark x1="77944" y1="87043" x2="80187" y2="90199"/>
                                  <a14:backgroundMark x1="59626" y1="97176" x2="59626" y2="97176"/>
                                  <a14:backgroundMark x1="59065" y1="98173" x2="59065" y2="98173"/>
                                  <a14:backgroundMark x1="55327" y1="98007" x2="63178" y2="97674"/>
                                  <a14:backgroundMark x1="42056" y1="96844" x2="43178" y2="96844"/>
                                  <a14:backgroundMark x1="50280" y1="98007" x2="49385" y2="98139"/>
                                  <a14:backgroundMark x1="43551" y1="97176" x2="41495" y2="96512"/>
                                  <a14:backgroundMark x1="23925" y1="90698" x2="21121" y2="90199"/>
                                  <a14:backgroundMark x1="23551" y1="90698" x2="23551" y2="90698"/>
                                  <a14:backgroundMark x1="18601" y1="83605" x2="22584" y2="81896"/>
                                  <a14:backgroundMark x1="21653" y1="83838" x2="20561" y2="84718"/>
                                  <a14:backgroundMark x1="21415" y1="84335" x2="20374" y2="85216"/>
                                  <a14:backgroundMark x1="17909" y1="81702" x2="18318" y2="81561"/>
                                  <a14:backgroundMark x1="18692" y1="81728" x2="19065" y2="82724"/>
                                  <a14:backgroundMark x1="10158" y1="78226" x2="7103" y2="69601"/>
                                  <a14:backgroundMark x1="10099" y1="80007" x2="3738" y2="68106"/>
                                  <a14:backgroundMark x1="9842" y1="79315" x2="3738" y2="67276"/>
                                  <a14:backgroundMark x1="9477" y1="80102" x2="5421" y2="72591"/>
                                  <a14:backgroundMark x1="5421" y1="72591" x2="5298" y2="68879"/>
                                  <a14:backgroundMark x1="8411" y1="78571" x2="5421" y2="72259"/>
                                  <a14:backgroundMark x1="8411" y1="79402" x2="5794" y2="72425"/>
                                  <a14:backgroundMark x1="8731" y1="80215" x2="6355" y2="72093"/>
                                  <a14:backgroundMark x1="6542" y1="77575" x2="5421" y2="71096"/>
                                  <a14:backgroundMark x1="9819" y1="79219" x2="6355" y2="75581"/>
                                  <a14:backgroundMark x1="6355" y1="75581" x2="6355" y2="75415"/>
                                  <a14:backgroundMark x1="7477" y1="78073" x2="6355" y2="77243"/>
                                  <a14:backgroundMark x1="5256" y1="68902" x2="5421" y2="69435"/>
                                  <a14:backgroundMark x1="4349" y1="65983" x2="4581" y2="66729"/>
                                  <a14:backgroundMark x1="5607" y1="69103" x2="5607" y2="69103"/>
                                  <a14:backgroundMark x1="8077" y1="42638" x2="8585" y2="41715"/>
                                  <a14:backgroundMark x1="3807" y1="47535" x2="3551" y2="47674"/>
                                  <a14:backgroundMark x1="5603" y1="46560" x2="3839" y2="47518"/>
                                  <a14:backgroundMark x1="4167" y1="48136" x2="6938" y2="41473"/>
                                  <a14:backgroundMark x1="7740" y1="41591" x2="5794" y2="45183"/>
                                  <a14:backgroundMark x1="94701" y1="53799" x2="95888" y2="56146"/>
                                  <a14:backgroundMark x1="93349" y1="51126" x2="94701" y2="53799"/>
                                  <a14:backgroundMark x1="95888" y1="56977" x2="95888" y2="62791"/>
                                  <a14:backgroundMark x1="95888" y1="56146" x2="95888" y2="56977"/>
                                  <a14:backgroundMark x1="95888" y1="62791" x2="91776" y2="69601"/>
                                  <a14:backgroundMark x1="28598" y1="22591" x2="35701" y2="22425"/>
                                  <a14:backgroundMark x1="20062" y1="24751" x2="19813" y2="24585"/>
                                  <a14:backgroundMark x1="20561" y1="25083" x2="20062" y2="24751"/>
                                  <a14:backgroundMark x1="28646" y1="22815" x2="45922" y2="17504"/>
                                  <a14:backgroundMark x1="20187" y1="25415" x2="21267" y2="25083"/>
                                  <a14:backgroundMark x1="57655" y1="18093" x2="78318" y2="24917"/>
                                  <a14:backgroundMark x1="19801" y1="25083" x2="19960" y2="26147"/>
                                  <a14:backgroundMark x1="19751" y1="24751" x2="19801" y2="25083"/>
                                  <a14:backgroundMark x1="19654" y1="24107" x2="19751" y2="24751"/>
                                  <a14:backgroundMark x1="14616" y1="16477" x2="15140" y2="16445"/>
                                  <a14:backgroundMark x1="5939" y1="13545" x2="5047" y2="13953"/>
                                  <a14:backgroundMark x1="5794" y1="13787" x2="4673" y2="14452"/>
                                  <a14:backgroundMark x1="7587" y1="20644" x2="8598" y2="22591"/>
                                  <a14:backgroundMark x1="4716" y1="15116" x2="4870" y2="15413"/>
                                  <a14:backgroundMark x1="4112" y1="13953" x2="4371" y2="14452"/>
                                  <a14:backgroundMark x1="14435" y1="20670" x2="16262" y2="17276"/>
                                  <a14:backgroundMark x1="14206" y1="21096" x2="14418" y2="20701"/>
                                  <a14:backgroundMark x1="13728" y1="20886" x2="14019" y2="21262"/>
                                  <a14:backgroundMark x1="14621" y1="11859" x2="14954" y2="13712"/>
                                  <a14:backgroundMark x1="16075" y1="17608" x2="17757" y2="19103"/>
                                  <a14:backgroundMark x1="33832" y1="2658" x2="42617" y2="664"/>
                                  <a14:backgroundMark x1="42617" y1="664" x2="76075" y2="3156"/>
                                  <a14:backgroundMark x1="47850" y1="3156" x2="50093" y2="13787"/>
                                  <a14:backgroundMark x1="42617" y1="16113" x2="55701" y2="14618"/>
                                  <a14:backgroundMark x1="55701" y1="14618" x2="62617" y2="16445"/>
                                  <a14:backgroundMark x1="41682" y1="8140" x2="44299" y2="16113"/>
                                  <a14:backgroundMark x1="45234" y1="3322" x2="45421" y2="9801"/>
                                  <a14:backgroundMark x1="45421" y1="9801" x2="45421" y2="9801"/>
                                  <a14:backgroundMark x1="36449" y1="7973" x2="38692" y2="15781"/>
                                  <a14:backgroundMark x1="31022" y1="11249" x2="43178" y2="9967"/>
                                  <a14:backgroundMark x1="24496" y1="11937" x2="24695" y2="11916"/>
                                  <a14:backgroundMark x1="14355" y1="13006" x2="16686" y2="12760"/>
                                  <a14:backgroundMark x1="25076" y1="16619" x2="43551" y2="15116"/>
                                  <a14:backgroundMark x1="23255" y1="16767" x2="24200" y2="16690"/>
                                  <a14:backgroundMark x1="14953" y1="17442" x2="16660" y2="17303"/>
                                  <a14:backgroundMark x1="31693" y1="14452" x2="36449" y2="14452"/>
                                  <a14:backgroundMark x1="30444" y1="8490" x2="39813" y2="5814"/>
                                  <a14:backgroundMark x1="23628" y1="10437" x2="24342" y2="10233"/>
                                  <a14:backgroundMark x1="13049" y1="18552" x2="13645" y2="22259"/>
                                  <a14:backgroundMark x1="12878" y1="17490" x2="12996" y2="18224"/>
                                  <a14:backgroundMark x1="4486" y1="12791" x2="6240" y2="14680"/>
                                  <a14:backgroundMark x1="22793" y1="9325" x2="24121" y2="9177"/>
                                  <a14:backgroundMark x1="30530" y1="8900" x2="34766" y2="8638"/>
                                  <a14:backgroundMark x1="22908" y1="9371" x2="24146" y2="9295"/>
                                  <a14:backgroundMark x1="13271" y1="9967" x2="14368" y2="9899"/>
                                  <a14:backgroundMark x1="30890" y1="10620" x2="82804" y2="15781"/>
                                  <a14:backgroundMark x1="82804" y1="15781" x2="98318" y2="21262"/>
                                  <a14:backgroundMark x1="98318" y1="21262" x2="98318" y2="21262"/>
                                  <a14:backgroundMark x1="47477" y1="3322" x2="92150" y2="14286"/>
                                  <a14:backgroundMark x1="71028" y1="4319" x2="97570" y2="17442"/>
                                  <a14:backgroundMark x1="74393" y1="19934" x2="89720" y2="15116"/>
                                  <a14:backgroundMark x1="64673" y1="18439" x2="90654" y2="14618"/>
                                  <a14:backgroundMark x1="83178" y1="20930" x2="87477" y2="10797"/>
                                  <a14:backgroundMark x1="82430" y1="18439" x2="91028" y2="23090"/>
                                  <a14:backgroundMark x1="61682" y1="15615" x2="97196" y2="30066"/>
                                  <a14:backgroundMark x1="27477" y1="1993" x2="78879" y2="18439"/>
                                  <a14:backgroundMark x1="27664" y1="73920" x2="29346" y2="74751"/>
                                  <a14:backgroundMark x1="80561" y1="28405" x2="78131" y2="32060"/>
                                  <a14:backgroundMark x1="49907" y1="98505" x2="56636" y2="98505"/>
                                  <a14:backgroundMark x1="43178" y1="97010" x2="45511" y2="97315"/>
                                  <a14:backgroundMark x1="7103" y1="21096" x2="28972" y2="11960"/>
                                  <a14:backgroundMark x1="28972" y1="11960" x2="40748" y2="11960"/>
                                  <a14:backgroundMark x1="6355" y1="14618" x2="42804" y2="3488"/>
                                  <a14:backgroundMark x1="9533" y1="13953" x2="9907" y2="19601"/>
                                  <a14:backgroundMark x1="13084" y1="21761" x2="31028" y2="12126"/>
                                  <a14:backgroundMark x1="9346" y1="18272" x2="31776" y2="10299"/>
                                  <a14:backgroundMark x1="10280" y1="15615" x2="25607" y2="11462"/>
                                  <a14:backgroundMark x1="8598" y1="23754" x2="26729" y2="11628"/>
                                  <a14:backgroundMark x1="15514" y1="29402" x2="15888" y2="29402"/>
                                  <a14:backgroundMark x1="87852" y1="34701" x2="87789" y2="34347"/>
                                  <a14:backgroundMark x1="87789" y1="34347" x2="87789" y2="34043"/>
                                  <a14:backgroundMark x1="26403" y1="74468" x2="28053" y2="74164"/>
                                  <a14:backgroundMark x1="88449" y1="35562" x2="92409" y2="48328"/>
                                  <a14:backgroundMark x1="91419" y1="48328" x2="94719" y2="53799"/>
                                  <a14:backgroundMark x1="10891" y1="42553" x2="4950" y2="48024"/>
                                  <a14:backgroundMark x1="4950" y1="48024" x2="4950" y2="48024"/>
                                  <a14:backgroundMark x1="11551" y1="78723" x2="10891" y2="81763"/>
                                  <a14:backgroundMark x1="17682" y1="82196" x2="18482" y2="81459"/>
                                  <a14:backgroundMark x1="17950" y1="81613" x2="19802" y2="80547"/>
                                  <a14:backgroundMark x1="17642" y1="82282" x2="20132" y2="80243"/>
                                  <a14:backgroundMark x1="18027" y1="81447" x2="20132" y2="79939"/>
                                  <a14:backgroundMark x1="17822" y1="81763" x2="20132" y2="80547"/>
                                  <a14:backgroundMark x1="68317" y1="77812" x2="68317" y2="77812"/>
                                  <a14:backgroundMark x1="11018" y1="42074" x2="6931" y2="47720"/>
                                  <a14:backgroundMark x1="22233" y1="82627" x2="18482" y2="85410"/>
                                  <a14:backgroundMark x1="30363" y1="76596" x2="30002" y2="76864"/>
                                  <a14:backgroundMark x1="25379" y1="80983" x2="16502" y2="83283"/>
                                  <a14:backgroundMark x1="23762" y1="24316" x2="23762" y2="24316"/>
                                  <a14:backgroundMark x1="23762" y1="23708" x2="22442" y2="24620"/>
                                  <a14:backgroundMark x1="10561" y1="41945" x2="12871" y2="31611"/>
                                  <a14:backgroundMark x1="12871" y1="32523" x2="12211" y2="40426"/>
                                  <a14:backgroundMark x1="12211" y1="40426" x2="9901" y2="42553"/>
                                  <a14:backgroundMark x1="71947" y1="76292" x2="72078" y2="76392"/>
                                  <a14:backgroundMark x1="71947" y1="75988" x2="72268" y2="76247"/>
                                  <a14:backgroundMark x1="77067" y1="80672" x2="80528" y2="84195"/>
                                  <a14:backgroundMark x1="80528" y1="84195" x2="80858" y2="84195"/>
                                  <a14:backgroundMark x1="72277" y1="76292" x2="75496" y2="78717"/>
                                  <a14:backgroundMark x1="13861" y1="31307" x2="14191" y2="30395"/>
                                  <a14:backgroundMark x1="15842" y1="29483" x2="17492" y2="30091"/>
                                  <a14:backgroundMark x1="75578" y1="79331" x2="77228" y2="80243"/>
                                </a14:backgroundRemoval>
                              </a14:imgEffect>
                            </a14:imgLayer>
                          </a14:imgProps>
                        </a:ext>
                        <a:ext uri="{28A0092B-C50C-407E-A947-70E740481C1C}">
                          <a14:useLocalDpi xmlns:a14="http://schemas.microsoft.com/office/drawing/2010/main" val="0"/>
                        </a:ext>
                      </a:extLst>
                    </a:blip>
                    <a:srcRect t="15122"/>
                    <a:stretch/>
                  </pic:blipFill>
                  <pic:spPr bwMode="auto">
                    <a:xfrm>
                      <a:off x="0" y="0"/>
                      <a:ext cx="1657508"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6BA">
        <w:rPr>
          <w:noProof/>
        </w:rPr>
        <w:pict w14:anchorId="6F6E235E">
          <v:rect id="Sidebar" o:spid="_x0000_s2052" style="position:absolute;left:0;text-align:left;margin-left:357pt;margin-top:-18.1pt;width:181.15pt;height:562.6pt;z-index:251604479;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" fillcolor="#fcf" strokecolor="black [3213]" strokeweight="2pt">
            <v:textbox style="mso-next-textbox:#Sidebar" inset="14.4pt,1.2695mm,14.4pt,1.2695mm">
              <w:txbxContent>
                <w:p w14:paraId="5A682392" w14:textId="0D4CFEAB" w:rsidR="000E24EB" w:rsidRDefault="000E24EB" w:rsidP="007A561D">
                  <w:pPr>
                    <w:shd w:val="clear" w:color="auto" w:fill="FFCCFF"/>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sidRPr="000E24EB">
                    <w:rPr>
                      <w:b/>
                      <w:bCs/>
                      <w:color w:val="CC3300"/>
                      <w:sz w:val="32"/>
                      <w:szCs w:val="32"/>
                    </w:rPr>
                    <w:t>FORT LIARD</w:t>
                  </w:r>
                </w:p>
                <w:p w14:paraId="22FE1F37" w14:textId="2C73A8A9" w:rsidR="00375529" w:rsidRDefault="00375529" w:rsidP="00DD1D59">
                  <w:pPr>
                    <w:shd w:val="clear" w:color="auto" w:fill="FFCCFF"/>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p>
                <w:p w14:paraId="49B9309B" w14:textId="77777777" w:rsidR="007A561D" w:rsidRDefault="007A561D" w:rsidP="00375529">
                  <w:pPr>
                    <w:spacing w:line="240" w:lineRule="auto"/>
                    <w:ind w:right="346" w:firstLine="0"/>
                    <w:jc w:val="center"/>
                    <w:rPr>
                      <w:rFonts w:ascii="Arial" w:eastAsia="+mn-ea" w:hAnsi="Arial" w:cs="Arial"/>
                      <w:b/>
                      <w:bCs/>
                      <w:caps/>
                      <w:kern w:val="24"/>
                      <w:sz w:val="18"/>
                      <w:szCs w:val="18"/>
                      <w:u w:val="single"/>
                    </w:rPr>
                  </w:pPr>
                </w:p>
                <w:p w14:paraId="3711A09B" w14:textId="7BE11715"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72D73F11"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54154DAC"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659EF4E2"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1C6FC544"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2CE7C671"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795D800F"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126C85EE"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7C37C4DD" w14:textId="77777777" w:rsidR="00DC0BA0" w:rsidRDefault="00DC0BA0" w:rsidP="00375529">
                  <w:pPr>
                    <w:spacing w:line="240" w:lineRule="auto"/>
                    <w:ind w:right="346" w:firstLine="0"/>
                    <w:jc w:val="center"/>
                    <w:rPr>
                      <w:rFonts w:ascii="Arial" w:eastAsia="+mn-ea" w:hAnsi="Arial" w:cs="Arial"/>
                      <w:b/>
                      <w:bCs/>
                      <w:caps/>
                      <w:kern w:val="24"/>
                      <w:sz w:val="18"/>
                      <w:szCs w:val="18"/>
                      <w:u w:val="single"/>
                    </w:rPr>
                  </w:pPr>
                </w:p>
                <w:p w14:paraId="56509D5C" w14:textId="02883B57" w:rsidR="00FB23D5" w:rsidRPr="00D05F69" w:rsidRDefault="0023699F" w:rsidP="00375529">
                  <w:pPr>
                    <w:spacing w:line="240" w:lineRule="auto"/>
                    <w:ind w:right="346" w:firstLine="0"/>
                    <w:jc w:val="center"/>
                    <w:rPr>
                      <w:rFonts w:ascii="Arial" w:eastAsia="+mn-ea" w:hAnsi="Arial" w:cs="Arial"/>
                      <w:b/>
                      <w:bCs/>
                      <w:caps/>
                      <w:kern w:val="24"/>
                      <w:sz w:val="18"/>
                      <w:szCs w:val="18"/>
                      <w:u w:val="single"/>
                    </w:rPr>
                  </w:pPr>
                  <w:r w:rsidRPr="00D05F69">
                    <w:rPr>
                      <w:rFonts w:ascii="Arial" w:eastAsia="+mn-ea" w:hAnsi="Arial" w:cs="Arial"/>
                      <w:b/>
                      <w:bCs/>
                      <w:caps/>
                      <w:kern w:val="24"/>
                      <w:sz w:val="18"/>
                      <w:szCs w:val="18"/>
                      <w:u w:val="single"/>
                    </w:rPr>
                    <w:t>Current me</w:t>
                  </w:r>
                  <w:r w:rsidR="00FB23D5" w:rsidRPr="00D05F69">
                    <w:rPr>
                      <w:rFonts w:ascii="Arial" w:eastAsia="+mn-ea" w:hAnsi="Arial" w:cs="Arial"/>
                      <w:b/>
                      <w:bCs/>
                      <w:caps/>
                      <w:kern w:val="24"/>
                      <w:sz w:val="18"/>
                      <w:szCs w:val="18"/>
                      <w:u w:val="single"/>
                    </w:rPr>
                    <w:t xml:space="preserve"> mbers</w:t>
                  </w:r>
                </w:p>
                <w:p w14:paraId="7C8112EB" w14:textId="77777777" w:rsidR="00375529" w:rsidRPr="00D05F69" w:rsidRDefault="00375529" w:rsidP="00D05F69">
                  <w:pPr>
                    <w:shd w:val="clear" w:color="auto" w:fill="FFCCFF"/>
                    <w:spacing w:line="240" w:lineRule="auto"/>
                    <w:ind w:right="346" w:firstLine="0"/>
                    <w:jc w:val="center"/>
                    <w:rPr>
                      <w:rFonts w:ascii="Arial" w:eastAsia="+mn-ea" w:hAnsi="Arial" w:cs="Arial"/>
                      <w:b/>
                      <w:bCs/>
                      <w:caps/>
                      <w:color w:val="564B3C" w:themeColor="text2"/>
                      <w:kern w:val="24"/>
                      <w:sz w:val="18"/>
                      <w:szCs w:val="18"/>
                      <w:u w:val="single"/>
                    </w:rPr>
                  </w:pPr>
                </w:p>
                <w:p w14:paraId="3F58B442" w14:textId="1D529E81" w:rsidR="00AE23BF"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Fire Chief</w:t>
                  </w:r>
                </w:p>
                <w:p w14:paraId="5D43D518" w14:textId="76D75EB1"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C. Evelyn Wilson</w:t>
                  </w:r>
                </w:p>
                <w:p w14:paraId="0E52DCED" w14:textId="6DD8D548" w:rsidR="00801EBB"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June 11, 2018</w:t>
                  </w:r>
                </w:p>
                <w:p w14:paraId="327B1C86"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p>
                <w:p w14:paraId="32022629" w14:textId="177062B1" w:rsidR="00AE575B" w:rsidRDefault="00AE575B" w:rsidP="00AE575B">
                  <w:pPr>
                    <w:shd w:val="clear" w:color="auto" w:fill="FFCCFF"/>
                    <w:spacing w:line="240" w:lineRule="auto"/>
                    <w:ind w:right="65" w:firstLine="0"/>
                    <w:rPr>
                      <w:rFonts w:ascii="Arial" w:hAnsi="Arial" w:cs="Arial"/>
                      <w:b/>
                      <w:bCs/>
                      <w:sz w:val="18"/>
                      <w:szCs w:val="18"/>
                      <w:lang w:eastAsia="en-US"/>
                    </w:rPr>
                  </w:pPr>
                  <w:r w:rsidRPr="00A87487">
                    <w:rPr>
                      <w:rFonts w:ascii="Arial" w:hAnsi="Arial" w:cs="Arial"/>
                      <w:b/>
                      <w:bCs/>
                      <w:sz w:val="18"/>
                      <w:szCs w:val="18"/>
                      <w:lang w:eastAsia="en-US"/>
                    </w:rPr>
                    <w:t>Assistant Fire Chief</w:t>
                  </w:r>
                </w:p>
                <w:p w14:paraId="3F034839"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Kayly Deneron</w:t>
                  </w:r>
                </w:p>
                <w:p w14:paraId="7BF67876"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1, 2018</w:t>
                  </w:r>
                </w:p>
                <w:p w14:paraId="4EB69CF2" w14:textId="77777777" w:rsidR="00402825" w:rsidRPr="00D05F69" w:rsidRDefault="00402825" w:rsidP="00D05F69">
                  <w:pPr>
                    <w:shd w:val="clear" w:color="auto" w:fill="FFCCFF"/>
                    <w:spacing w:line="240" w:lineRule="auto"/>
                    <w:ind w:right="65" w:firstLine="0"/>
                    <w:rPr>
                      <w:rFonts w:ascii="Arial" w:hAnsi="Arial" w:cs="Arial"/>
                      <w:b/>
                      <w:bCs/>
                      <w:sz w:val="18"/>
                      <w:szCs w:val="18"/>
                      <w:lang w:eastAsia="en-US"/>
                    </w:rPr>
                  </w:pPr>
                </w:p>
                <w:p w14:paraId="234DB2F6" w14:textId="77777777" w:rsidR="00AE23BF" w:rsidRDefault="00AE23BF" w:rsidP="00D05F69">
                  <w:pPr>
                    <w:shd w:val="clear" w:color="auto" w:fill="FFCCFF"/>
                    <w:spacing w:line="240" w:lineRule="auto"/>
                    <w:ind w:right="65" w:firstLine="0"/>
                    <w:rPr>
                      <w:rFonts w:ascii="Arial" w:hAnsi="Arial" w:cs="Arial"/>
                      <w:b/>
                      <w:bCs/>
                      <w:sz w:val="18"/>
                      <w:szCs w:val="18"/>
                      <w:u w:val="single"/>
                      <w:lang w:eastAsia="en-US"/>
                    </w:rPr>
                  </w:pPr>
                </w:p>
                <w:p w14:paraId="458541C7" w14:textId="219D1C26" w:rsidR="00D05F69" w:rsidRPr="00D05F69" w:rsidRDefault="00801EBB" w:rsidP="00D05F69">
                  <w:pPr>
                    <w:shd w:val="clear" w:color="auto" w:fill="FFCCFF"/>
                    <w:spacing w:line="240" w:lineRule="auto"/>
                    <w:ind w:right="65" w:firstLine="0"/>
                    <w:rPr>
                      <w:rFonts w:ascii="Arial" w:hAnsi="Arial" w:cs="Arial"/>
                      <w:b/>
                      <w:bCs/>
                      <w:sz w:val="18"/>
                      <w:szCs w:val="18"/>
                      <w:u w:val="single"/>
                      <w:lang w:eastAsia="en-US"/>
                    </w:rPr>
                  </w:pPr>
                  <w:r w:rsidRPr="00D05F69">
                    <w:rPr>
                      <w:rFonts w:ascii="Arial" w:hAnsi="Arial" w:cs="Arial"/>
                      <w:b/>
                      <w:bCs/>
                      <w:sz w:val="18"/>
                      <w:szCs w:val="18"/>
                      <w:u w:val="single"/>
                      <w:lang w:eastAsia="en-US"/>
                    </w:rPr>
                    <w:t>Fire Fighters</w:t>
                  </w:r>
                </w:p>
                <w:p w14:paraId="641E0EAA" w14:textId="77777777" w:rsidR="00D05F69" w:rsidRPr="00D05F69" w:rsidRDefault="00D05F69" w:rsidP="00D05F69">
                  <w:pPr>
                    <w:shd w:val="clear" w:color="auto" w:fill="FFCCFF"/>
                    <w:spacing w:line="240" w:lineRule="auto"/>
                    <w:ind w:right="65" w:firstLine="0"/>
                    <w:rPr>
                      <w:rFonts w:ascii="Arial" w:hAnsi="Arial" w:cs="Arial"/>
                      <w:b/>
                      <w:bCs/>
                      <w:sz w:val="18"/>
                      <w:szCs w:val="18"/>
                      <w:u w:val="single"/>
                      <w:lang w:eastAsia="en-US"/>
                    </w:rPr>
                  </w:pPr>
                </w:p>
                <w:p w14:paraId="0B16C41D" w14:textId="1B0C121B" w:rsidR="00AE575B" w:rsidRPr="00A87487" w:rsidRDefault="00C211F7" w:rsidP="00AE575B">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Captain – </w:t>
                  </w:r>
                  <w:r w:rsidR="00AE575B" w:rsidRPr="00A87487">
                    <w:rPr>
                      <w:rFonts w:ascii="Arial" w:hAnsi="Arial" w:cs="Arial"/>
                      <w:b/>
                      <w:bCs/>
                      <w:sz w:val="18"/>
                      <w:szCs w:val="18"/>
                      <w:lang w:eastAsia="en-US"/>
                    </w:rPr>
                    <w:t>Nathan Wilson</w:t>
                  </w:r>
                </w:p>
                <w:p w14:paraId="036E335A" w14:textId="77777777" w:rsidR="00AE575B" w:rsidRPr="00D05F69" w:rsidRDefault="00AE575B" w:rsidP="00AE575B">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November 18, 2018</w:t>
                  </w:r>
                </w:p>
                <w:p w14:paraId="7AFA2076" w14:textId="77777777" w:rsidR="00AE575B" w:rsidRDefault="00AE575B" w:rsidP="00D05F69">
                  <w:pPr>
                    <w:shd w:val="clear" w:color="auto" w:fill="FFCCFF"/>
                    <w:spacing w:line="240" w:lineRule="auto"/>
                    <w:ind w:right="65" w:firstLine="0"/>
                    <w:rPr>
                      <w:rFonts w:ascii="Arial" w:hAnsi="Arial" w:cs="Arial"/>
                      <w:b/>
                      <w:bCs/>
                      <w:sz w:val="18"/>
                      <w:szCs w:val="18"/>
                      <w:lang w:eastAsia="en-US"/>
                    </w:rPr>
                  </w:pPr>
                </w:p>
                <w:p w14:paraId="71681EB4" w14:textId="32C998DD" w:rsidR="00AE575B"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Arthur Loe</w:t>
                  </w:r>
                </w:p>
                <w:p w14:paraId="3A4E9D58" w14:textId="77777777" w:rsidR="00D05F69" w:rsidRPr="00D05F69" w:rsidRDefault="00D05F69"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April 1, 2012</w:t>
                  </w:r>
                </w:p>
                <w:p w14:paraId="543ACB84" w14:textId="77777777" w:rsidR="00801EBB" w:rsidRPr="00D05F69" w:rsidRDefault="00801EBB" w:rsidP="00D05F69">
                  <w:pPr>
                    <w:shd w:val="clear" w:color="auto" w:fill="FFCCFF"/>
                    <w:spacing w:line="240" w:lineRule="auto"/>
                    <w:ind w:right="65" w:firstLine="0"/>
                    <w:rPr>
                      <w:rFonts w:ascii="Arial" w:hAnsi="Arial" w:cs="Arial"/>
                      <w:b/>
                      <w:bCs/>
                      <w:sz w:val="18"/>
                      <w:szCs w:val="18"/>
                      <w:u w:val="single"/>
                      <w:lang w:eastAsia="en-US"/>
                    </w:rPr>
                  </w:pPr>
                </w:p>
                <w:p w14:paraId="6E9E62D0" w14:textId="77777777"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Ivy-Lynn Marcellais</w:t>
                  </w:r>
                </w:p>
                <w:p w14:paraId="6D869662" w14:textId="391F64B5" w:rsidR="00801EBB" w:rsidRPr="00D05F69" w:rsidRDefault="00801EBB"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October 18, 2018</w:t>
                  </w:r>
                </w:p>
                <w:p w14:paraId="10A329DC" w14:textId="0997820B"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p>
                <w:p w14:paraId="044D1F50" w14:textId="7A59F5AC"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 xml:space="preserve">Seymore Chambers </w:t>
                  </w:r>
                </w:p>
                <w:p w14:paraId="6D1F8404" w14:textId="4FB4D570" w:rsidR="002E5B70" w:rsidRPr="00D05F69" w:rsidRDefault="002E5B70" w:rsidP="00D05F69">
                  <w:pPr>
                    <w:shd w:val="clear" w:color="auto" w:fill="FFCCFF"/>
                    <w:spacing w:line="240" w:lineRule="auto"/>
                    <w:ind w:right="65" w:firstLine="0"/>
                    <w:rPr>
                      <w:rFonts w:ascii="Arial" w:hAnsi="Arial" w:cs="Arial"/>
                      <w:b/>
                      <w:bCs/>
                      <w:sz w:val="18"/>
                      <w:szCs w:val="18"/>
                      <w:lang w:eastAsia="en-US"/>
                    </w:rPr>
                  </w:pPr>
                  <w:r w:rsidRPr="00D05F69">
                    <w:rPr>
                      <w:rFonts w:ascii="Arial" w:hAnsi="Arial" w:cs="Arial"/>
                      <w:b/>
                      <w:bCs/>
                      <w:sz w:val="18"/>
                      <w:szCs w:val="18"/>
                      <w:lang w:eastAsia="en-US"/>
                    </w:rPr>
                    <w:t>Start date: September 7, 2022</w:t>
                  </w:r>
                </w:p>
                <w:p w14:paraId="5EA4FFF7" w14:textId="7AFC9C37" w:rsidR="00F951BA" w:rsidRDefault="00F951BA" w:rsidP="00D05F69">
                  <w:pPr>
                    <w:shd w:val="clear" w:color="auto" w:fill="FFCCFF"/>
                    <w:spacing w:line="240" w:lineRule="auto"/>
                    <w:ind w:right="65" w:firstLine="0"/>
                    <w:rPr>
                      <w:rFonts w:ascii="Arial" w:hAnsi="Arial" w:cs="Arial"/>
                      <w:b/>
                      <w:bCs/>
                      <w:sz w:val="18"/>
                      <w:szCs w:val="18"/>
                      <w:lang w:eastAsia="en-US"/>
                    </w:rPr>
                  </w:pPr>
                </w:p>
                <w:p w14:paraId="4801E2FD" w14:textId="11E4B97D"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Ainsley Allen </w:t>
                  </w:r>
                  <w:r w:rsidRPr="002C2F49">
                    <w:rPr>
                      <w:rFonts w:ascii="Arial" w:hAnsi="Arial" w:cs="Arial"/>
                      <w:b/>
                      <w:bCs/>
                      <w:sz w:val="18"/>
                      <w:szCs w:val="18"/>
                      <w:highlight w:val="yellow"/>
                      <w:lang w:eastAsia="en-US"/>
                    </w:rPr>
                    <w:t>(Rookie)</w:t>
                  </w:r>
                </w:p>
                <w:p w14:paraId="0EACA16B" w14:textId="59341585" w:rsidR="00F951BA" w:rsidRDefault="00F951BA"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18, 2023</w:t>
                  </w:r>
                </w:p>
                <w:p w14:paraId="3E2A623A" w14:textId="0130C3A6" w:rsidR="00D02BCD" w:rsidRDefault="00D02BCD" w:rsidP="00D05F69">
                  <w:pPr>
                    <w:shd w:val="clear" w:color="auto" w:fill="FFCCFF"/>
                    <w:spacing w:line="240" w:lineRule="auto"/>
                    <w:ind w:right="65" w:firstLine="0"/>
                    <w:rPr>
                      <w:rFonts w:ascii="Arial" w:hAnsi="Arial" w:cs="Arial"/>
                      <w:b/>
                      <w:bCs/>
                      <w:sz w:val="18"/>
                      <w:szCs w:val="18"/>
                      <w:lang w:eastAsia="en-US"/>
                    </w:rPr>
                  </w:pPr>
                </w:p>
                <w:p w14:paraId="46CE76B2" w14:textId="128F8EB5" w:rsidR="00D02BCD" w:rsidRDefault="00D02BCD" w:rsidP="00D05F69">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Jade Ajibade </w:t>
                  </w:r>
                  <w:r w:rsidRPr="002C2F49">
                    <w:rPr>
                      <w:rFonts w:ascii="Arial" w:hAnsi="Arial" w:cs="Arial"/>
                      <w:b/>
                      <w:bCs/>
                      <w:sz w:val="18"/>
                      <w:szCs w:val="18"/>
                      <w:highlight w:val="yellow"/>
                      <w:lang w:eastAsia="en-US"/>
                    </w:rPr>
                    <w:t>(Rookie)</w:t>
                  </w:r>
                </w:p>
                <w:p w14:paraId="258E9A31" w14:textId="6832CCDB" w:rsidR="00375529" w:rsidRDefault="00D02BCD" w:rsidP="008913B6">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January 25, 2023</w:t>
                  </w:r>
                </w:p>
                <w:p w14:paraId="7FE9D3AF" w14:textId="486AD084" w:rsidR="004613CD" w:rsidRDefault="004613CD" w:rsidP="008913B6">
                  <w:pPr>
                    <w:shd w:val="clear" w:color="auto" w:fill="FFCCFF"/>
                    <w:spacing w:line="240" w:lineRule="auto"/>
                    <w:ind w:right="65" w:firstLine="0"/>
                    <w:rPr>
                      <w:rFonts w:ascii="Arial" w:hAnsi="Arial" w:cs="Arial"/>
                      <w:b/>
                      <w:bCs/>
                      <w:sz w:val="18"/>
                      <w:szCs w:val="18"/>
                      <w:lang w:eastAsia="en-US"/>
                    </w:rPr>
                  </w:pPr>
                </w:p>
                <w:p w14:paraId="44CE402E" w14:textId="46632CA0" w:rsidR="004613CD" w:rsidRDefault="004613CD" w:rsidP="008913B6">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Stevenson Klondike </w:t>
                  </w:r>
                  <w:r w:rsidRPr="002C2F49">
                    <w:rPr>
                      <w:rFonts w:ascii="Arial" w:hAnsi="Arial" w:cs="Arial"/>
                      <w:b/>
                      <w:bCs/>
                      <w:sz w:val="18"/>
                      <w:szCs w:val="18"/>
                      <w:highlight w:val="yellow"/>
                      <w:lang w:eastAsia="en-US"/>
                    </w:rPr>
                    <w:t>(Rookie)</w:t>
                  </w:r>
                </w:p>
                <w:p w14:paraId="65B3C147" w14:textId="0485A1FB" w:rsidR="004613CD" w:rsidRDefault="004613CD" w:rsidP="008913B6">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Start date: April 5, 2023</w:t>
                  </w:r>
                </w:p>
                <w:p w14:paraId="0E998702" w14:textId="77777777" w:rsidR="00602E26" w:rsidRDefault="00602E26" w:rsidP="008913B6">
                  <w:pPr>
                    <w:shd w:val="clear" w:color="auto" w:fill="FFCCFF"/>
                    <w:spacing w:line="240" w:lineRule="auto"/>
                    <w:ind w:right="65" w:firstLine="0"/>
                    <w:rPr>
                      <w:rFonts w:ascii="Arial" w:hAnsi="Arial" w:cs="Arial"/>
                      <w:b/>
                      <w:bCs/>
                      <w:sz w:val="18"/>
                      <w:szCs w:val="18"/>
                      <w:lang w:eastAsia="en-US"/>
                    </w:rPr>
                  </w:pPr>
                </w:p>
                <w:p w14:paraId="089EE246" w14:textId="39A656A4" w:rsidR="00602E26" w:rsidRDefault="00602E26" w:rsidP="008913B6">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 xml:space="preserve">Precious Timbre-Hope </w:t>
                  </w:r>
                  <w:r w:rsidRPr="00AD42DB">
                    <w:rPr>
                      <w:rFonts w:ascii="Arial" w:hAnsi="Arial" w:cs="Arial"/>
                      <w:b/>
                      <w:bCs/>
                      <w:sz w:val="18"/>
                      <w:szCs w:val="18"/>
                      <w:highlight w:val="yellow"/>
                      <w:lang w:eastAsia="en-US"/>
                    </w:rPr>
                    <w:t>(Rookie)</w:t>
                  </w:r>
                </w:p>
                <w:p w14:paraId="06F96D6E" w14:textId="48F61504" w:rsidR="00602E26" w:rsidRDefault="00602E26" w:rsidP="008913B6">
                  <w:pPr>
                    <w:shd w:val="clear" w:color="auto" w:fill="FFCCFF"/>
                    <w:spacing w:line="240" w:lineRule="auto"/>
                    <w:ind w:right="65" w:firstLine="0"/>
                    <w:rPr>
                      <w:rFonts w:ascii="Arial" w:hAnsi="Arial" w:cs="Arial"/>
                      <w:b/>
                      <w:bCs/>
                      <w:sz w:val="18"/>
                      <w:szCs w:val="18"/>
                      <w:lang w:eastAsia="en-US"/>
                    </w:rPr>
                  </w:pPr>
                  <w:r>
                    <w:rPr>
                      <w:rFonts w:ascii="Arial" w:hAnsi="Arial" w:cs="Arial"/>
                      <w:b/>
                      <w:bCs/>
                      <w:sz w:val="18"/>
                      <w:szCs w:val="18"/>
                      <w:lang w:eastAsia="en-US"/>
                    </w:rPr>
                    <w:t>April 26, 2023</w:t>
                  </w:r>
                  <w:r>
                    <w:rPr>
                      <w:rFonts w:ascii="Arial" w:hAnsi="Arial" w:cs="Arial"/>
                      <w:b/>
                      <w:bCs/>
                      <w:sz w:val="18"/>
                      <w:szCs w:val="18"/>
                      <w:lang w:eastAsia="en-US"/>
                    </w:rPr>
                    <w:tab/>
                  </w:r>
                </w:p>
                <w:p w14:paraId="3D7A21E5" w14:textId="77777777" w:rsidR="00602E26" w:rsidRPr="008913B6" w:rsidRDefault="00602E26" w:rsidP="008913B6">
                  <w:pPr>
                    <w:shd w:val="clear" w:color="auto" w:fill="FFCCFF"/>
                    <w:spacing w:line="240" w:lineRule="auto"/>
                    <w:ind w:right="65" w:firstLine="0"/>
                    <w:rPr>
                      <w:rFonts w:ascii="Arial" w:hAnsi="Arial" w:cs="Arial"/>
                      <w:b/>
                      <w:bCs/>
                      <w:sz w:val="18"/>
                      <w:szCs w:val="18"/>
                      <w:lang w:eastAsia="en-US"/>
                    </w:rPr>
                  </w:pPr>
                </w:p>
              </w:txbxContent>
            </v:textbox>
            <w10:wrap type="square" anchorx="margin" anchory="margin"/>
          </v:rect>
        </w:pict>
      </w:r>
    </w:p>
    <w:p w14:paraId="5AE07B6B" w14:textId="72EFA2FB" w:rsidR="00D92587" w:rsidRPr="00D92587" w:rsidRDefault="00E456BA" w:rsidP="00D92587">
      <w:pPr>
        <w:rPr>
          <w:rFonts w:ascii="Arial" w:hAnsi="Arial" w:cs="Arial"/>
        </w:rPr>
        <w:sectPr w:rsidR="00D92587" w:rsidRPr="00D92587" w:rsidSect="00CC1C3D">
          <w:headerReference w:type="default" r:id="rId11"/>
          <w:type w:val="continuous"/>
          <w:pgSz w:w="12240" w:h="15840"/>
          <w:pgMar w:top="1080" w:right="1080" w:bottom="1080" w:left="720" w:header="720" w:footer="720" w:gutter="0"/>
          <w:cols w:space="720"/>
          <w:docGrid w:linePitch="360"/>
        </w:sectPr>
      </w:pPr>
      <w:r>
        <w:rPr>
          <w:rFonts w:asciiTheme="majorHAnsi" w:hAnsiTheme="majorHAnsi" w:cstheme="majorBidi"/>
          <w:noProof/>
          <w:sz w:val="32"/>
          <w:szCs w:val="32"/>
        </w:rPr>
        <w:pict w14:anchorId="17F1924B">
          <v:rect id="Box: Company name" o:spid="_x0000_s2051" style="position:absolute;left:0;text-align:left;margin-left:.75pt;margin-top:24.75pt;width:374.25pt;height:31.4pt;z-index:251657728;visibility:visible;mso-position-horizontal-relative:margin;mso-position-vertic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" fillcolor="#fcf" stroked="f" strokeweight=".5pt">
            <v:textbox style="mso-next-textbox:#Box: Company name" inset="2.53903mm,1.2695mm,2.53903mm,4.32pt">
              <w:txbxContent>
                <w:p w14:paraId="20E0CEA8" w14:textId="39F64100" w:rsidR="00944F59" w:rsidRDefault="00E456BA" w:rsidP="00EC3624">
                  <w:pPr>
                    <w:pStyle w:val="Subtitle"/>
                    <w:jc w:val="cente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rPr>
                        <w:iCs w:val="0"/>
                        <w:caps w:val="0"/>
                      </w:rPr>
                    </w:sdtEndPr>
                    <w:sdtContent>
                      <w:r w:rsidR="004613CD">
                        <w:rPr>
                          <w:rFonts w:asciiTheme="majorHAnsi" w:hAnsiTheme="majorHAnsi"/>
                          <w:color w:val="000000" w:themeColor="text1"/>
                          <w:sz w:val="28"/>
                          <w:szCs w:val="28"/>
                          <w:u w:val="double"/>
                        </w:rPr>
                        <w:t>APRIL</w:t>
                      </w:r>
                      <w:r w:rsidR="00EC3624">
                        <w:rPr>
                          <w:rFonts w:asciiTheme="majorHAnsi" w:hAnsiTheme="majorHAnsi"/>
                          <w:color w:val="000000" w:themeColor="text1"/>
                          <w:sz w:val="28"/>
                          <w:szCs w:val="28"/>
                          <w:u w:val="double"/>
                        </w:rPr>
                        <w:t xml:space="preserve"> 2023</w:t>
                      </w:r>
                    </w:sdtContent>
                  </w:sdt>
                </w:p>
              </w:txbxContent>
            </v:textbox>
            <w10:wrap type="square" anchorx="margin" anchory="margin"/>
          </v:rect>
        </w:pict>
      </w:r>
      <w:r>
        <w:rPr>
          <w:rFonts w:asciiTheme="majorHAnsi" w:hAnsiTheme="majorHAnsi" w:cstheme="majorBidi"/>
          <w:noProof/>
          <w:sz w:val="32"/>
          <w:szCs w:val="32"/>
        </w:rPr>
        <w:pict w14:anchorId="2A240559">
          <v:rect id="Box: Newsletter title" o:spid="_x0000_s2050" style="position:absolute;left:0;text-align:left;margin-left:.75pt;margin-top:-18.1pt;width:374.25pt;height:74.25pt;z-index:251577343;visibility:visible;mso-wrap-distance-top:7.2pt;mso-wrap-distance-bottom:7.2pt;mso-position-horizontal-relative:margin;mso-position-vertical-relative:margin;mso-width-relative:margin;mso-height-relative:margin;v-text-anchor:bottom" filled="f" strokecolor="black [3213]" strokeweight="1.5pt">
            <v:textbox style="mso-next-textbox:#Box: Newsletter title" inset="28.8pt,1.2695mm,28.8pt,33.84pt">
              <w:txbxContent>
                <w:p w14:paraId="60937A90" w14:textId="5785CAA4" w:rsidR="00131E1A" w:rsidRDefault="00E456BA">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w:r>
    </w:p>
    <w:p w14:paraId="3D58C1D0" w14:textId="355A4E82" w:rsidR="004648A1" w:rsidRDefault="004648A1" w:rsidP="00591ECE">
      <w:pPr>
        <w:spacing w:after="160" w:line="259" w:lineRule="auto"/>
        <w:ind w:firstLine="0"/>
        <w:jc w:val="center"/>
        <w:rPr>
          <w:rFonts w:ascii="Arial" w:hAnsi="Arial" w:cs="Arial"/>
          <w:b/>
          <w:bCs/>
          <w:sz w:val="22"/>
          <w:u w:val="double"/>
        </w:rPr>
        <w:sectPr w:rsidR="004648A1" w:rsidSect="004613CD">
          <w:type w:val="continuous"/>
          <w:pgSz w:w="12240" w:h="15840"/>
          <w:pgMar w:top="1080" w:right="1080" w:bottom="1080" w:left="1080" w:header="720" w:footer="720" w:gutter="0"/>
          <w:cols w:num="3" w:space="360"/>
          <w:docGrid w:linePitch="360"/>
        </w:sectPr>
      </w:pPr>
    </w:p>
    <w:p w14:paraId="5724D398" w14:textId="0C456B58" w:rsidR="00147CCC" w:rsidRDefault="00AD42DB" w:rsidP="001651BC">
      <w:pPr>
        <w:spacing w:after="160" w:line="259" w:lineRule="auto"/>
        <w:ind w:firstLine="0"/>
        <w:jc w:val="both"/>
        <w:rPr>
          <w:rFonts w:ascii="Arial" w:hAnsi="Arial" w:cs="Arial"/>
          <w:sz w:val="22"/>
        </w:rPr>
      </w:pPr>
      <w:r>
        <w:rPr>
          <w:rFonts w:ascii="Arial" w:hAnsi="Arial" w:cs="Arial"/>
          <w:sz w:val="22"/>
        </w:rPr>
        <w:t>I had helped with planning the</w:t>
      </w:r>
      <w:r w:rsidR="00147CCC">
        <w:rPr>
          <w:rFonts w:ascii="Arial" w:hAnsi="Arial" w:cs="Arial"/>
          <w:sz w:val="22"/>
        </w:rPr>
        <w:t xml:space="preserve"> 2023 Cabin Fever Days Jail “n” Bail with the ladies from the Band office</w:t>
      </w:r>
      <w:r>
        <w:rPr>
          <w:rFonts w:ascii="Arial" w:hAnsi="Arial" w:cs="Arial"/>
          <w:sz w:val="22"/>
        </w:rPr>
        <w:t xml:space="preserve">, it </w:t>
      </w:r>
      <w:r w:rsidR="00E30AC8">
        <w:rPr>
          <w:rFonts w:ascii="Arial" w:hAnsi="Arial" w:cs="Arial"/>
          <w:sz w:val="22"/>
        </w:rPr>
        <w:t xml:space="preserve">was a success. </w:t>
      </w:r>
    </w:p>
    <w:p w14:paraId="37D9A1EC" w14:textId="775BCFCF" w:rsidR="00B84B13" w:rsidRDefault="00C75880" w:rsidP="00B84B13">
      <w:pPr>
        <w:tabs>
          <w:tab w:val="left" w:pos="450"/>
          <w:tab w:val="left" w:pos="630"/>
          <w:tab w:val="left" w:pos="9540"/>
        </w:tabs>
        <w:spacing w:after="120" w:line="240" w:lineRule="auto"/>
        <w:ind w:right="446" w:firstLine="0"/>
        <w:jc w:val="both"/>
        <w:rPr>
          <w:rFonts w:ascii="Arial" w:hAnsi="Arial" w:cs="Arial"/>
          <w:sz w:val="22"/>
        </w:rPr>
      </w:pPr>
      <w:r w:rsidRPr="00B84B13">
        <w:rPr>
          <w:rFonts w:ascii="Arial" w:hAnsi="Arial" w:cs="Arial"/>
          <w:sz w:val="22"/>
        </w:rPr>
        <w:t>April 9, 2023 – Cabin Fever Days Pancake Breakfast</w:t>
      </w:r>
      <w:r w:rsidR="00B84B13">
        <w:rPr>
          <w:rFonts w:ascii="Arial" w:hAnsi="Arial" w:cs="Arial"/>
          <w:sz w:val="22"/>
        </w:rPr>
        <w:t xml:space="preserve">. </w:t>
      </w:r>
      <w:r w:rsidRPr="00C75880">
        <w:rPr>
          <w:rFonts w:ascii="Arial" w:hAnsi="Arial" w:cs="Arial"/>
          <w:sz w:val="22"/>
        </w:rPr>
        <w:t>The FTLVFD and Fort Liard RCMP Detachment partnered up together and hosted the 2023 Cabin Fever Days Pancake Breakfast, this was held at the Community Hall. Assistant Fire Chief Kayly Deneron, Fire Fighters Ivy-Lynn Marcellais, Ainsley Allen and me, Fire Chief Evelyn Wilson along with RCMP members Corporal James Charles, Cst. Sam Sweazy and their wives were all in attendance at this event. Such a great turnout. Thank you for allowing us to use the Community Hall kitchen.</w:t>
      </w:r>
    </w:p>
    <w:p w14:paraId="43F2B248" w14:textId="14E7B708" w:rsidR="001651BC" w:rsidRDefault="006B604A" w:rsidP="001651BC">
      <w:pPr>
        <w:spacing w:after="160" w:line="259" w:lineRule="auto"/>
        <w:ind w:firstLine="0"/>
        <w:jc w:val="both"/>
        <w:rPr>
          <w:rFonts w:ascii="Arial" w:hAnsi="Arial" w:cs="Arial"/>
          <w:sz w:val="22"/>
        </w:rPr>
      </w:pPr>
      <w:r>
        <w:rPr>
          <w:rFonts w:ascii="Arial" w:hAnsi="Arial" w:cs="Arial"/>
          <w:sz w:val="22"/>
        </w:rPr>
        <w:t xml:space="preserve">April 12, 2023 - </w:t>
      </w:r>
      <w:r w:rsidR="00EC4949">
        <w:rPr>
          <w:rFonts w:ascii="Arial" w:hAnsi="Arial" w:cs="Arial"/>
          <w:sz w:val="22"/>
        </w:rPr>
        <w:t>CHR Rep – Marlene Timbre along with Registered Nurse Darcey Fownes asked to see if they’re able to host a Naloxone Info Session with the Fire Dept along with community members who wanted to take part. There were six Fire Fighters along with six others from the community present for this. Thank you to Marlene and Darcey for sharing the information session</w:t>
      </w:r>
      <w:r w:rsidR="002235F9">
        <w:rPr>
          <w:rFonts w:ascii="Arial" w:hAnsi="Arial" w:cs="Arial"/>
          <w:sz w:val="22"/>
        </w:rPr>
        <w:t xml:space="preserve">. </w:t>
      </w:r>
    </w:p>
    <w:p w14:paraId="1299188A" w14:textId="02F4628B" w:rsidR="006B604A" w:rsidRDefault="006B604A" w:rsidP="006B604A">
      <w:pPr>
        <w:spacing w:after="160" w:line="259" w:lineRule="auto"/>
        <w:ind w:firstLine="0"/>
        <w:jc w:val="both"/>
        <w:rPr>
          <w:rFonts w:ascii="Arial" w:hAnsi="Arial" w:cs="Arial"/>
          <w:sz w:val="22"/>
        </w:rPr>
      </w:pPr>
      <w:r>
        <w:rPr>
          <w:rFonts w:ascii="Arial" w:hAnsi="Arial" w:cs="Arial"/>
          <w:sz w:val="22"/>
        </w:rPr>
        <w:t xml:space="preserve">April 27, 2023 - The Grade 1, 2 &amp; 3 teacher Ms. Quinn and students from Echo Dene School came to get a Fire Hall tour. AFC Deneron and Fire Fighter Wilson were in attendance. </w:t>
      </w:r>
    </w:p>
    <w:p w14:paraId="6E62EC89" w14:textId="39DA658A" w:rsidR="006E1B0D" w:rsidRDefault="008C4F82" w:rsidP="001651BC">
      <w:pPr>
        <w:spacing w:after="160" w:line="259" w:lineRule="auto"/>
        <w:ind w:firstLine="0"/>
        <w:jc w:val="both"/>
        <w:rPr>
          <w:rFonts w:ascii="Arial" w:hAnsi="Arial" w:cs="Arial"/>
          <w:sz w:val="22"/>
        </w:rPr>
      </w:pPr>
      <w:r>
        <w:rPr>
          <w:rFonts w:ascii="Arial" w:hAnsi="Arial" w:cs="Arial"/>
          <w:sz w:val="22"/>
        </w:rPr>
        <w:t xml:space="preserve">Working with the </w:t>
      </w:r>
      <w:r w:rsidR="00147CCC">
        <w:rPr>
          <w:rFonts w:ascii="Arial" w:hAnsi="Arial" w:cs="Arial"/>
          <w:sz w:val="22"/>
        </w:rPr>
        <w:t xml:space="preserve">different organizations helps build good </w:t>
      </w:r>
      <w:r w:rsidR="006E1B0D">
        <w:rPr>
          <w:rFonts w:ascii="Arial" w:hAnsi="Arial" w:cs="Arial"/>
          <w:sz w:val="22"/>
        </w:rPr>
        <w:t xml:space="preserve">community </w:t>
      </w:r>
      <w:r w:rsidR="003A0461">
        <w:rPr>
          <w:rFonts w:ascii="Arial" w:hAnsi="Arial" w:cs="Arial"/>
          <w:sz w:val="22"/>
        </w:rPr>
        <w:t>relationships</w:t>
      </w:r>
      <w:r w:rsidR="00147CCC">
        <w:rPr>
          <w:rFonts w:ascii="Arial" w:hAnsi="Arial" w:cs="Arial"/>
          <w:sz w:val="22"/>
        </w:rPr>
        <w:t xml:space="preserve"> and working together makes a difference. </w:t>
      </w:r>
    </w:p>
    <w:p w14:paraId="4E5D207B" w14:textId="77777777" w:rsidR="00EC0DDC" w:rsidRDefault="00347ED1" w:rsidP="001651BC">
      <w:pPr>
        <w:spacing w:after="160" w:line="259" w:lineRule="auto"/>
        <w:ind w:firstLine="0"/>
        <w:jc w:val="both"/>
        <w:rPr>
          <w:rFonts w:ascii="Arial" w:hAnsi="Arial" w:cs="Arial"/>
          <w:sz w:val="22"/>
        </w:rPr>
      </w:pPr>
      <w:r>
        <w:rPr>
          <w:rFonts w:ascii="Arial" w:hAnsi="Arial" w:cs="Arial"/>
          <w:sz w:val="22"/>
        </w:rPr>
        <w:t>We would</w:t>
      </w:r>
      <w:r w:rsidR="00F46280">
        <w:rPr>
          <w:rFonts w:ascii="Arial" w:hAnsi="Arial" w:cs="Arial"/>
          <w:sz w:val="22"/>
        </w:rPr>
        <w:t xml:space="preserve"> also</w:t>
      </w:r>
      <w:r>
        <w:rPr>
          <w:rFonts w:ascii="Arial" w:hAnsi="Arial" w:cs="Arial"/>
          <w:sz w:val="22"/>
        </w:rPr>
        <w:t xml:space="preserve"> like to welcome Stevenson Klondike and Precious Timbre-Hope who are our newest Recruits/ Rookies to the FTLVFD. </w:t>
      </w:r>
      <w:r w:rsidR="00F46280">
        <w:rPr>
          <w:rFonts w:ascii="Arial" w:hAnsi="Arial" w:cs="Arial"/>
          <w:sz w:val="22"/>
        </w:rPr>
        <w:t xml:space="preserve">We </w:t>
      </w:r>
      <w:r w:rsidR="00936B2E">
        <w:rPr>
          <w:rFonts w:ascii="Arial" w:hAnsi="Arial" w:cs="Arial"/>
          <w:sz w:val="22"/>
        </w:rPr>
        <w:t xml:space="preserve">currently have </w:t>
      </w:r>
      <w:r w:rsidR="00F46280">
        <w:rPr>
          <w:rFonts w:ascii="Arial" w:hAnsi="Arial" w:cs="Arial"/>
          <w:sz w:val="22"/>
        </w:rPr>
        <w:t xml:space="preserve">five ladies and five guys. </w:t>
      </w:r>
    </w:p>
    <w:p w14:paraId="08B4D765" w14:textId="16E0EFD3" w:rsidR="00347ED1" w:rsidRPr="007F799F" w:rsidRDefault="00F46280" w:rsidP="001651BC">
      <w:pPr>
        <w:spacing w:after="160" w:line="259" w:lineRule="auto"/>
        <w:ind w:firstLine="0"/>
        <w:jc w:val="both"/>
        <w:rPr>
          <w:rFonts w:ascii="Arial" w:hAnsi="Arial" w:cs="Arial"/>
          <w:sz w:val="22"/>
        </w:rPr>
      </w:pPr>
      <w:r>
        <w:rPr>
          <w:rFonts w:ascii="Arial" w:hAnsi="Arial" w:cs="Arial"/>
          <w:sz w:val="22"/>
        </w:rPr>
        <w:t xml:space="preserve">This month together we put in a total of </w:t>
      </w:r>
      <w:r w:rsidR="00936B2E">
        <w:rPr>
          <w:rFonts w:ascii="Arial" w:hAnsi="Arial" w:cs="Arial"/>
          <w:sz w:val="22"/>
        </w:rPr>
        <w:t xml:space="preserve">137hrs with Fire Practice and community events. </w:t>
      </w:r>
    </w:p>
    <w:p w14:paraId="408DC44A" w14:textId="5BC8EF77" w:rsidR="00AE23BF" w:rsidRPr="00D91444" w:rsidRDefault="00936B2E" w:rsidP="00947B57">
      <w:pPr>
        <w:spacing w:after="160" w:line="259" w:lineRule="auto"/>
        <w:ind w:firstLine="0"/>
        <w:jc w:val="center"/>
        <w:rPr>
          <w:rFonts w:ascii="Arial" w:hAnsi="Arial" w:cs="Arial"/>
          <w:sz w:val="16"/>
          <w:szCs w:val="16"/>
          <w:u w:val="double"/>
          <w:lang w:val="en-CA"/>
        </w:rPr>
      </w:pPr>
      <w:r>
        <w:rPr>
          <w:rFonts w:ascii="Arial" w:hAnsi="Arial" w:cs="Arial"/>
          <w:noProof/>
          <w:sz w:val="22"/>
        </w:rPr>
        <w:drawing>
          <wp:anchor distT="0" distB="0" distL="114300" distR="114300" simplePos="0" relativeHeight="251592704" behindDoc="1" locked="0" layoutInCell="1" allowOverlap="1" wp14:anchorId="35B2AEBC" wp14:editId="764055C2">
            <wp:simplePos x="0" y="0"/>
            <wp:positionH relativeFrom="column">
              <wp:posOffset>1609725</wp:posOffset>
            </wp:positionH>
            <wp:positionV relativeFrom="paragraph">
              <wp:posOffset>156210</wp:posOffset>
            </wp:positionV>
            <wp:extent cx="1933575" cy="2487930"/>
            <wp:effectExtent l="0" t="0" r="0" b="0"/>
            <wp:wrapTight wrapText="bothSides">
              <wp:wrapPolygon edited="0">
                <wp:start x="0" y="0"/>
                <wp:lineTo x="0" y="21501"/>
                <wp:lineTo x="21494" y="21501"/>
                <wp:lineTo x="21494" y="0"/>
                <wp:lineTo x="0" y="0"/>
              </wp:wrapPolygon>
            </wp:wrapTight>
            <wp:docPr id="1135672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3065" t="2133" r="3448" b="2174"/>
                    <a:stretch/>
                  </pic:blipFill>
                  <pic:spPr bwMode="auto">
                    <a:xfrm>
                      <a:off x="0" y="0"/>
                      <a:ext cx="1933575" cy="248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u w:val="double"/>
        </w:rPr>
        <w:drawing>
          <wp:anchor distT="0" distB="0" distL="114300" distR="114300" simplePos="0" relativeHeight="251654144" behindDoc="1" locked="0" layoutInCell="1" allowOverlap="1" wp14:anchorId="275093B8" wp14:editId="46C74D20">
            <wp:simplePos x="0" y="0"/>
            <wp:positionH relativeFrom="column">
              <wp:posOffset>-391795</wp:posOffset>
            </wp:positionH>
            <wp:positionV relativeFrom="paragraph">
              <wp:posOffset>150495</wp:posOffset>
            </wp:positionV>
            <wp:extent cx="1850390" cy="2466975"/>
            <wp:effectExtent l="0" t="0" r="0" b="0"/>
            <wp:wrapTight wrapText="bothSides">
              <wp:wrapPolygon edited="0">
                <wp:start x="0" y="0"/>
                <wp:lineTo x="0" y="21517"/>
                <wp:lineTo x="21348" y="21517"/>
                <wp:lineTo x="21348" y="0"/>
                <wp:lineTo x="0" y="0"/>
              </wp:wrapPolygon>
            </wp:wrapTight>
            <wp:docPr id="1404317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039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12E0A" w14:textId="5A2C79FE" w:rsidR="00AE23BF" w:rsidRDefault="00AE23BF" w:rsidP="00947B57">
      <w:pPr>
        <w:spacing w:after="160" w:line="259" w:lineRule="auto"/>
        <w:ind w:firstLine="0"/>
        <w:jc w:val="center"/>
        <w:rPr>
          <w:rFonts w:ascii="Arial" w:hAnsi="Arial" w:cs="Arial"/>
          <w:sz w:val="16"/>
          <w:szCs w:val="16"/>
          <w:u w:val="double"/>
        </w:rPr>
      </w:pPr>
    </w:p>
    <w:p w14:paraId="1B031521" w14:textId="7AD6ADD1" w:rsidR="00C07659" w:rsidRPr="00492822" w:rsidRDefault="00EC0DDC" w:rsidP="00947B57">
      <w:pPr>
        <w:spacing w:after="160" w:line="259" w:lineRule="auto"/>
        <w:ind w:firstLine="0"/>
        <w:jc w:val="center"/>
        <w:rPr>
          <w:rFonts w:ascii="Arial" w:hAnsi="Arial" w:cs="Arial"/>
          <w:sz w:val="16"/>
          <w:szCs w:val="16"/>
          <w:u w:val="double"/>
        </w:rPr>
      </w:pPr>
      <w:r>
        <w:rPr>
          <w:rFonts w:ascii="Arial" w:hAnsi="Arial" w:cs="Arial"/>
          <w:b/>
          <w:bCs/>
          <w:noProof/>
          <w:sz w:val="24"/>
          <w:szCs w:val="24"/>
          <w:u w:val="double"/>
        </w:rPr>
        <w:drawing>
          <wp:anchor distT="0" distB="0" distL="114300" distR="114300" simplePos="0" relativeHeight="251643904" behindDoc="1" locked="0" layoutInCell="1" allowOverlap="1" wp14:anchorId="6660B3FC" wp14:editId="224F87CD">
            <wp:simplePos x="0" y="0"/>
            <wp:positionH relativeFrom="column">
              <wp:posOffset>156210</wp:posOffset>
            </wp:positionH>
            <wp:positionV relativeFrom="paragraph">
              <wp:posOffset>245110</wp:posOffset>
            </wp:positionV>
            <wp:extent cx="3114675" cy="2057400"/>
            <wp:effectExtent l="0" t="0" r="0" b="0"/>
            <wp:wrapTight wrapText="bothSides">
              <wp:wrapPolygon edited="0">
                <wp:start x="0" y="0"/>
                <wp:lineTo x="0" y="21400"/>
                <wp:lineTo x="21534" y="21400"/>
                <wp:lineTo x="21534" y="0"/>
                <wp:lineTo x="0" y="0"/>
              </wp:wrapPolygon>
            </wp:wrapTight>
            <wp:docPr id="1507195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27778" b="22667"/>
                    <a:stretch/>
                  </pic:blipFill>
                  <pic:spPr bwMode="auto">
                    <a:xfrm>
                      <a:off x="0" y="0"/>
                      <a:ext cx="311467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BF042" w14:textId="7E802459" w:rsidR="008F4BEC" w:rsidRPr="006A094F" w:rsidRDefault="00F77CD7" w:rsidP="006A094F">
      <w:pPr>
        <w:spacing w:after="160" w:line="259" w:lineRule="auto"/>
        <w:ind w:firstLine="0"/>
        <w:jc w:val="center"/>
        <w:rPr>
          <w:rFonts w:ascii="Arial" w:hAnsi="Arial" w:cs="Arial"/>
          <w:sz w:val="16"/>
          <w:szCs w:val="16"/>
          <w:u w:val="double"/>
        </w:rPr>
      </w:pPr>
      <w:r w:rsidRPr="00D77488">
        <w:rPr>
          <w:rFonts w:ascii="Arial" w:hAnsi="Arial" w:cs="Arial"/>
          <w:b/>
          <w:bCs/>
          <w:sz w:val="24"/>
          <w:szCs w:val="24"/>
          <w:u w:val="double"/>
        </w:rPr>
        <w:lastRenderedPageBreak/>
        <w:t>Fire Practice – every Wednesday’s at 6:30pm</w:t>
      </w:r>
    </w:p>
    <w:p w14:paraId="552E477E" w14:textId="1CD95351" w:rsidR="003165D9" w:rsidRDefault="004613CD" w:rsidP="0019203A">
      <w:pPr>
        <w:tabs>
          <w:tab w:val="left" w:pos="450"/>
          <w:tab w:val="left" w:pos="630"/>
          <w:tab w:val="left" w:pos="9540"/>
        </w:tabs>
        <w:spacing w:after="120"/>
        <w:ind w:right="446" w:firstLine="0"/>
        <w:jc w:val="both"/>
        <w:rPr>
          <w:rFonts w:ascii="Arial" w:hAnsi="Arial" w:cs="Arial"/>
          <w:b/>
          <w:bCs/>
          <w:sz w:val="22"/>
          <w:u w:val="single"/>
        </w:rPr>
      </w:pPr>
      <w:r>
        <w:rPr>
          <w:rFonts w:ascii="Arial" w:hAnsi="Arial" w:cs="Arial"/>
          <w:b/>
          <w:bCs/>
          <w:sz w:val="22"/>
          <w:u w:val="single"/>
        </w:rPr>
        <w:t>April 5, 2023</w:t>
      </w:r>
    </w:p>
    <w:p w14:paraId="34656102" w14:textId="4F58317E" w:rsidR="004613CD" w:rsidRPr="00E115AF" w:rsidRDefault="00F174F1" w:rsidP="00A43F3D">
      <w:pPr>
        <w:tabs>
          <w:tab w:val="left" w:pos="450"/>
          <w:tab w:val="left" w:pos="630"/>
          <w:tab w:val="left" w:pos="9540"/>
        </w:tabs>
        <w:spacing w:line="240" w:lineRule="auto"/>
        <w:ind w:right="450" w:firstLine="0"/>
        <w:jc w:val="both"/>
        <w:rPr>
          <w:rFonts w:ascii="Arial" w:hAnsi="Arial" w:cs="Arial"/>
          <w:sz w:val="22"/>
          <w:lang w:val="en-CA"/>
        </w:rPr>
      </w:pPr>
      <w:r>
        <w:rPr>
          <w:rFonts w:ascii="Arial" w:hAnsi="Arial" w:cs="Arial"/>
          <w:sz w:val="22"/>
        </w:rPr>
        <w:t xml:space="preserve">Five in attendance, AFC Deneron, Fire Fighters Chambers, Allen, Klondike and me, Fire Chief Wilson. Assistant SAO Robert Firth came </w:t>
      </w:r>
      <w:r w:rsidR="00A43F3D">
        <w:rPr>
          <w:rFonts w:ascii="Arial" w:hAnsi="Arial" w:cs="Arial"/>
          <w:sz w:val="22"/>
        </w:rPr>
        <w:t>by,</w:t>
      </w:r>
      <w:r>
        <w:rPr>
          <w:rFonts w:ascii="Arial" w:hAnsi="Arial" w:cs="Arial"/>
          <w:sz w:val="22"/>
        </w:rPr>
        <w:t xml:space="preserve"> and we assisted him with the Inventory for the Fire Dep</w:t>
      </w:r>
      <w:r w:rsidR="00C750BC">
        <w:rPr>
          <w:rFonts w:ascii="Arial" w:hAnsi="Arial" w:cs="Arial"/>
          <w:sz w:val="22"/>
        </w:rPr>
        <w:t>t</w:t>
      </w:r>
      <w:r w:rsidR="00F1244C">
        <w:rPr>
          <w:rFonts w:ascii="Arial" w:hAnsi="Arial" w:cs="Arial"/>
          <w:sz w:val="22"/>
        </w:rPr>
        <w:t>. After</w:t>
      </w:r>
      <w:r w:rsidR="00C750BC">
        <w:rPr>
          <w:rFonts w:ascii="Arial" w:hAnsi="Arial" w:cs="Arial"/>
          <w:sz w:val="22"/>
        </w:rPr>
        <w:t xml:space="preserve"> we were done that, we gave our newest recruit Rookie Klondike a tour of the Fire Dept</w:t>
      </w:r>
      <w:r w:rsidR="00F1244C">
        <w:rPr>
          <w:rFonts w:ascii="Arial" w:hAnsi="Arial" w:cs="Arial"/>
          <w:sz w:val="22"/>
        </w:rPr>
        <w:t xml:space="preserve">. As we were </w:t>
      </w:r>
    </w:p>
    <w:p w14:paraId="50D27A33" w14:textId="77777777" w:rsidR="00F14211" w:rsidRPr="00F174F1" w:rsidRDefault="00F14211" w:rsidP="00A43F3D">
      <w:pPr>
        <w:tabs>
          <w:tab w:val="left" w:pos="450"/>
          <w:tab w:val="left" w:pos="630"/>
          <w:tab w:val="left" w:pos="9540"/>
        </w:tabs>
        <w:spacing w:line="240" w:lineRule="auto"/>
        <w:ind w:right="450" w:firstLine="0"/>
        <w:jc w:val="both"/>
        <w:rPr>
          <w:rFonts w:ascii="Arial" w:hAnsi="Arial" w:cs="Arial"/>
          <w:sz w:val="22"/>
        </w:rPr>
      </w:pPr>
    </w:p>
    <w:p w14:paraId="5BBB1692" w14:textId="672C184F" w:rsidR="004613CD" w:rsidRDefault="004613CD" w:rsidP="007B1AF1">
      <w:pPr>
        <w:tabs>
          <w:tab w:val="left" w:pos="450"/>
          <w:tab w:val="left" w:pos="630"/>
          <w:tab w:val="left" w:pos="9540"/>
        </w:tabs>
        <w:ind w:right="450" w:firstLine="0"/>
        <w:jc w:val="both"/>
        <w:rPr>
          <w:rFonts w:ascii="Arial" w:hAnsi="Arial" w:cs="Arial"/>
          <w:b/>
          <w:bCs/>
          <w:sz w:val="22"/>
          <w:u w:val="single"/>
        </w:rPr>
      </w:pPr>
      <w:r>
        <w:rPr>
          <w:rFonts w:ascii="Arial" w:hAnsi="Arial" w:cs="Arial"/>
          <w:b/>
          <w:bCs/>
          <w:sz w:val="22"/>
          <w:u w:val="single"/>
        </w:rPr>
        <w:t>April 12, 2023</w:t>
      </w:r>
    </w:p>
    <w:p w14:paraId="6FC47FA4" w14:textId="0BE2BDF2" w:rsidR="006617D4" w:rsidRPr="006617D4" w:rsidRDefault="00012575" w:rsidP="00012575">
      <w:pPr>
        <w:tabs>
          <w:tab w:val="left" w:pos="450"/>
          <w:tab w:val="left" w:pos="630"/>
          <w:tab w:val="left" w:pos="9540"/>
        </w:tabs>
        <w:spacing w:line="240" w:lineRule="auto"/>
        <w:ind w:right="446" w:firstLine="0"/>
        <w:jc w:val="both"/>
        <w:rPr>
          <w:rFonts w:ascii="Arial" w:hAnsi="Arial" w:cs="Arial"/>
          <w:sz w:val="22"/>
        </w:rPr>
      </w:pPr>
      <w:r>
        <w:rPr>
          <w:rFonts w:ascii="Arial" w:hAnsi="Arial" w:cs="Arial"/>
          <w:sz w:val="22"/>
        </w:rPr>
        <w:t xml:space="preserve">Six members </w:t>
      </w:r>
      <w:r w:rsidR="002235F9">
        <w:rPr>
          <w:rFonts w:ascii="Arial" w:hAnsi="Arial" w:cs="Arial"/>
          <w:sz w:val="22"/>
        </w:rPr>
        <w:t>were present</w:t>
      </w:r>
      <w:r w:rsidR="00225312">
        <w:rPr>
          <w:rFonts w:ascii="Arial" w:hAnsi="Arial" w:cs="Arial"/>
          <w:sz w:val="22"/>
        </w:rPr>
        <w:t xml:space="preserve">, </w:t>
      </w:r>
      <w:r>
        <w:rPr>
          <w:rFonts w:ascii="Arial" w:hAnsi="Arial" w:cs="Arial"/>
          <w:sz w:val="22"/>
        </w:rPr>
        <w:t xml:space="preserve">AFC Deneron, Fire Fighters Wilson, Chambers, Allen, Ajibade and me, Fire Chief Wilson. This evening we had the </w:t>
      </w:r>
      <w:r w:rsidR="006617D4">
        <w:rPr>
          <w:rFonts w:ascii="Arial" w:hAnsi="Arial" w:cs="Arial"/>
          <w:sz w:val="22"/>
        </w:rPr>
        <w:t>Naloxone Workshop with Health &amp; Social Services</w:t>
      </w:r>
      <w:r w:rsidR="00CF4AB1">
        <w:rPr>
          <w:rFonts w:ascii="Arial" w:hAnsi="Arial" w:cs="Arial"/>
          <w:sz w:val="22"/>
        </w:rPr>
        <w:t xml:space="preserve"> </w:t>
      </w:r>
      <w:r w:rsidR="0092768B">
        <w:rPr>
          <w:rFonts w:ascii="Arial" w:hAnsi="Arial" w:cs="Arial"/>
          <w:sz w:val="22"/>
        </w:rPr>
        <w:t>CHR Marlene Timbre and Registered Nurse Darcey Fownes</w:t>
      </w:r>
      <w:r w:rsidR="00225312">
        <w:rPr>
          <w:rFonts w:ascii="Arial" w:hAnsi="Arial" w:cs="Arial"/>
          <w:sz w:val="22"/>
        </w:rPr>
        <w:t>.</w:t>
      </w:r>
      <w:r w:rsidR="0092768B">
        <w:rPr>
          <w:rFonts w:ascii="Arial" w:hAnsi="Arial" w:cs="Arial"/>
          <w:sz w:val="22"/>
        </w:rPr>
        <w:t xml:space="preserve"> </w:t>
      </w:r>
    </w:p>
    <w:p w14:paraId="3A5C8A89" w14:textId="43DDF208" w:rsidR="004613CD" w:rsidRDefault="004613CD" w:rsidP="007B1AF1">
      <w:pPr>
        <w:tabs>
          <w:tab w:val="left" w:pos="450"/>
          <w:tab w:val="left" w:pos="630"/>
          <w:tab w:val="left" w:pos="9540"/>
        </w:tabs>
        <w:ind w:right="450" w:firstLine="0"/>
        <w:jc w:val="both"/>
        <w:rPr>
          <w:rFonts w:ascii="Arial" w:hAnsi="Arial" w:cs="Arial"/>
          <w:b/>
          <w:bCs/>
          <w:sz w:val="22"/>
          <w:u w:val="single"/>
        </w:rPr>
      </w:pPr>
    </w:p>
    <w:p w14:paraId="29A5834F" w14:textId="0E7E27DD" w:rsidR="004613CD" w:rsidRDefault="004613CD" w:rsidP="007B1AF1">
      <w:pPr>
        <w:tabs>
          <w:tab w:val="left" w:pos="450"/>
          <w:tab w:val="left" w:pos="630"/>
          <w:tab w:val="left" w:pos="9540"/>
        </w:tabs>
        <w:ind w:right="450" w:firstLine="0"/>
        <w:jc w:val="both"/>
        <w:rPr>
          <w:rFonts w:ascii="Arial" w:hAnsi="Arial" w:cs="Arial"/>
          <w:b/>
          <w:bCs/>
          <w:sz w:val="22"/>
          <w:u w:val="single"/>
        </w:rPr>
      </w:pPr>
      <w:r>
        <w:rPr>
          <w:rFonts w:ascii="Arial" w:hAnsi="Arial" w:cs="Arial"/>
          <w:b/>
          <w:bCs/>
          <w:sz w:val="22"/>
          <w:u w:val="single"/>
        </w:rPr>
        <w:t>April 19, 2023</w:t>
      </w:r>
    </w:p>
    <w:p w14:paraId="028B87FF" w14:textId="3E395FA7" w:rsidR="004613CD" w:rsidRPr="00347ED1" w:rsidRDefault="00EC0DDC" w:rsidP="00A65390">
      <w:pPr>
        <w:tabs>
          <w:tab w:val="left" w:pos="450"/>
          <w:tab w:val="left" w:pos="630"/>
          <w:tab w:val="left" w:pos="9540"/>
        </w:tabs>
        <w:spacing w:line="240" w:lineRule="auto"/>
        <w:ind w:right="446" w:firstLine="0"/>
        <w:jc w:val="both"/>
        <w:rPr>
          <w:rFonts w:ascii="Arial" w:hAnsi="Arial" w:cs="Arial"/>
          <w:sz w:val="22"/>
        </w:rPr>
      </w:pPr>
      <w:r>
        <w:rPr>
          <w:rFonts w:ascii="Arial" w:hAnsi="Arial" w:cs="Arial"/>
          <w:sz w:val="22"/>
        </w:rPr>
        <w:t xml:space="preserve">Five of us, </w:t>
      </w:r>
      <w:r w:rsidR="00347ED1">
        <w:rPr>
          <w:rFonts w:ascii="Arial" w:hAnsi="Arial" w:cs="Arial"/>
          <w:sz w:val="22"/>
        </w:rPr>
        <w:t xml:space="preserve">AFC Deneron, Fire Fighters Loe, Marcellais, </w:t>
      </w:r>
      <w:r w:rsidR="006E1B0D">
        <w:rPr>
          <w:rFonts w:ascii="Arial" w:hAnsi="Arial" w:cs="Arial"/>
          <w:sz w:val="22"/>
        </w:rPr>
        <w:t xml:space="preserve">Chambers and me, Fire Chief </w:t>
      </w:r>
      <w:r w:rsidR="00E456BA">
        <w:rPr>
          <w:rFonts w:ascii="Arial" w:hAnsi="Arial" w:cs="Arial"/>
          <w:sz w:val="22"/>
        </w:rPr>
        <w:t xml:space="preserve">were </w:t>
      </w:r>
      <w:r w:rsidR="006E1B0D">
        <w:rPr>
          <w:rFonts w:ascii="Arial" w:hAnsi="Arial" w:cs="Arial"/>
          <w:sz w:val="22"/>
        </w:rPr>
        <w:t xml:space="preserve">present for Fire Practice. </w:t>
      </w:r>
      <w:r w:rsidR="00A65390">
        <w:rPr>
          <w:rFonts w:ascii="Arial" w:hAnsi="Arial" w:cs="Arial"/>
          <w:sz w:val="22"/>
        </w:rPr>
        <w:t xml:space="preserve">This evening ASAO Robert Firth came back to the hall to look at the SCBA Air compressor, after running it a couple times, it was noted that it needed to be repaired. Once </w:t>
      </w:r>
      <w:r w:rsidR="005266AD">
        <w:rPr>
          <w:rFonts w:ascii="Arial" w:hAnsi="Arial" w:cs="Arial"/>
          <w:sz w:val="22"/>
        </w:rPr>
        <w:t>it’s</w:t>
      </w:r>
      <w:r w:rsidR="00A65390">
        <w:rPr>
          <w:rFonts w:ascii="Arial" w:hAnsi="Arial" w:cs="Arial"/>
          <w:sz w:val="22"/>
        </w:rPr>
        <w:t xml:space="preserve"> repaired, we will be sending out a couple SCBA Bottles for testing. After he left, we timed ourselves donning our PPE gear. </w:t>
      </w:r>
    </w:p>
    <w:p w14:paraId="1F5C558B" w14:textId="77777777" w:rsidR="00347ED1" w:rsidRDefault="00347ED1" w:rsidP="007B1AF1">
      <w:pPr>
        <w:tabs>
          <w:tab w:val="left" w:pos="450"/>
          <w:tab w:val="left" w:pos="630"/>
          <w:tab w:val="left" w:pos="9540"/>
        </w:tabs>
        <w:ind w:right="450" w:firstLine="0"/>
        <w:jc w:val="both"/>
        <w:rPr>
          <w:rFonts w:ascii="Arial" w:hAnsi="Arial" w:cs="Arial"/>
          <w:b/>
          <w:bCs/>
          <w:sz w:val="22"/>
          <w:u w:val="single"/>
        </w:rPr>
      </w:pPr>
    </w:p>
    <w:p w14:paraId="143A56FC" w14:textId="3A31CC85" w:rsidR="004613CD" w:rsidRDefault="004613CD" w:rsidP="007B1AF1">
      <w:pPr>
        <w:tabs>
          <w:tab w:val="left" w:pos="450"/>
          <w:tab w:val="left" w:pos="630"/>
          <w:tab w:val="left" w:pos="9540"/>
        </w:tabs>
        <w:ind w:right="450" w:firstLine="0"/>
        <w:jc w:val="both"/>
        <w:rPr>
          <w:rFonts w:ascii="Arial" w:hAnsi="Arial" w:cs="Arial"/>
          <w:b/>
          <w:bCs/>
          <w:sz w:val="22"/>
          <w:u w:val="single"/>
        </w:rPr>
      </w:pPr>
      <w:r>
        <w:rPr>
          <w:rFonts w:ascii="Arial" w:hAnsi="Arial" w:cs="Arial"/>
          <w:b/>
          <w:bCs/>
          <w:sz w:val="22"/>
          <w:u w:val="single"/>
        </w:rPr>
        <w:t>April 26, 2023</w:t>
      </w:r>
    </w:p>
    <w:p w14:paraId="3AD0DB53" w14:textId="1E5D99D6" w:rsidR="00674CCC" w:rsidRPr="00674CCC" w:rsidRDefault="00674CCC" w:rsidP="00674CCC">
      <w:pPr>
        <w:tabs>
          <w:tab w:val="left" w:pos="450"/>
          <w:tab w:val="left" w:pos="630"/>
          <w:tab w:val="left" w:pos="9540"/>
        </w:tabs>
        <w:spacing w:line="240" w:lineRule="auto"/>
        <w:ind w:right="446" w:firstLine="0"/>
        <w:jc w:val="both"/>
        <w:rPr>
          <w:rFonts w:ascii="Arial" w:hAnsi="Arial" w:cs="Arial"/>
          <w:sz w:val="22"/>
          <w:lang w:val="en-CA"/>
        </w:rPr>
      </w:pPr>
      <w:r>
        <w:rPr>
          <w:rFonts w:ascii="Arial" w:hAnsi="Arial" w:cs="Arial"/>
          <w:sz w:val="22"/>
        </w:rPr>
        <w:t>Eight members out this evening. Assistant Fire Chief Deneron, Fire Fighters Loe, Wilson, Marcellais, Chambers, Rookies Ajibade, Timbre-Hope and me, Fire Chief Wilson. We had FF Loe and Wilson head out to the Community Hall with their SCBA’s</w:t>
      </w:r>
      <w:r w:rsidR="00936B2E">
        <w:rPr>
          <w:rFonts w:ascii="Arial" w:hAnsi="Arial" w:cs="Arial"/>
          <w:sz w:val="22"/>
        </w:rPr>
        <w:t xml:space="preserve"> and we went to do a live search and rescue. Afterward, we went for a community drive and back to the hall. </w:t>
      </w:r>
    </w:p>
    <w:p w14:paraId="2DB56E2D" w14:textId="1EA54697" w:rsidR="00C07659" w:rsidRDefault="00C07659" w:rsidP="007B1AF1">
      <w:pPr>
        <w:tabs>
          <w:tab w:val="left" w:pos="450"/>
          <w:tab w:val="left" w:pos="630"/>
          <w:tab w:val="left" w:pos="9540"/>
        </w:tabs>
        <w:ind w:right="450" w:firstLine="0"/>
        <w:jc w:val="both"/>
        <w:rPr>
          <w:rFonts w:ascii="Arial" w:hAnsi="Arial" w:cs="Arial"/>
          <w:b/>
          <w:bCs/>
          <w:sz w:val="22"/>
        </w:rPr>
      </w:pPr>
    </w:p>
    <w:tbl>
      <w:tblPr>
        <w:tblStyle w:val="TableGrid"/>
        <w:tblpPr w:leftFromText="180" w:rightFromText="180" w:vertAnchor="text" w:horzAnchor="margin" w:tblpY="53"/>
        <w:tblW w:w="10435" w:type="dxa"/>
        <w:tblLook w:val="04A0" w:firstRow="1" w:lastRow="0" w:firstColumn="1" w:lastColumn="0" w:noHBand="0" w:noVBand="1"/>
      </w:tblPr>
      <w:tblGrid>
        <w:gridCol w:w="5048"/>
        <w:gridCol w:w="5387"/>
      </w:tblGrid>
      <w:tr w:rsidR="00C07659" w14:paraId="002B3580" w14:textId="77777777" w:rsidTr="00C07659">
        <w:trPr>
          <w:trHeight w:val="268"/>
        </w:trPr>
        <w:tc>
          <w:tcPr>
            <w:tcW w:w="5048" w:type="dxa"/>
            <w:shd w:val="clear" w:color="auto" w:fill="FFCCFF"/>
          </w:tcPr>
          <w:p w14:paraId="504B305E" w14:textId="77777777" w:rsidR="00C07659" w:rsidRPr="009E18CB" w:rsidRDefault="00C07659" w:rsidP="00C07659">
            <w:pPr>
              <w:spacing w:line="240" w:lineRule="auto"/>
              <w:ind w:firstLine="0"/>
              <w:jc w:val="center"/>
              <w:rPr>
                <w:rFonts w:ascii="Arial" w:hAnsi="Arial" w:cs="Arial"/>
                <w:b/>
                <w:bCs/>
                <w:sz w:val="22"/>
              </w:rPr>
            </w:pPr>
          </w:p>
          <w:p w14:paraId="6F8B5AE4" w14:textId="77777777" w:rsidR="00C07659" w:rsidRPr="009E18CB" w:rsidRDefault="00C07659" w:rsidP="00C07659">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5387" w:type="dxa"/>
            <w:shd w:val="clear" w:color="auto" w:fill="FFCCFF"/>
          </w:tcPr>
          <w:p w14:paraId="502AC760" w14:textId="77777777" w:rsidR="00C07659" w:rsidRPr="009E18CB" w:rsidRDefault="00C07659" w:rsidP="00C07659">
            <w:pPr>
              <w:spacing w:line="240" w:lineRule="auto"/>
              <w:ind w:firstLine="0"/>
              <w:rPr>
                <w:rFonts w:ascii="Arial" w:hAnsi="Arial" w:cs="Arial"/>
                <w:b/>
                <w:bCs/>
                <w:sz w:val="22"/>
              </w:rPr>
            </w:pPr>
          </w:p>
          <w:p w14:paraId="142F931B" w14:textId="77777777" w:rsidR="00C07659" w:rsidRPr="009E18CB" w:rsidRDefault="00C07659" w:rsidP="00C07659">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C07659" w14:paraId="51F77D58" w14:textId="77777777" w:rsidTr="00C07659">
        <w:trPr>
          <w:trHeight w:val="1913"/>
        </w:trPr>
        <w:tc>
          <w:tcPr>
            <w:tcW w:w="5048" w:type="dxa"/>
          </w:tcPr>
          <w:p w14:paraId="14B015F1" w14:textId="77777777" w:rsidR="00C07659" w:rsidRDefault="00C07659" w:rsidP="00C07659">
            <w:pPr>
              <w:ind w:firstLine="0"/>
              <w:jc w:val="center"/>
            </w:pPr>
          </w:p>
          <w:p w14:paraId="424678FF" w14:textId="6F470EC0" w:rsidR="00C07659" w:rsidRPr="00645654" w:rsidRDefault="00C07659" w:rsidP="00C07659">
            <w:pPr>
              <w:ind w:firstLine="0"/>
              <w:rPr>
                <w:sz w:val="22"/>
                <w:szCs w:val="28"/>
              </w:rPr>
            </w:pPr>
            <w:r w:rsidRPr="00E348FB">
              <w:rPr>
                <w:b/>
                <w:bCs/>
                <w:sz w:val="22"/>
                <w:szCs w:val="28"/>
                <w:highlight w:val="yellow"/>
              </w:rPr>
              <w:t>Burn Permits:</w:t>
            </w:r>
            <w:r>
              <w:rPr>
                <w:b/>
                <w:bCs/>
                <w:sz w:val="22"/>
                <w:szCs w:val="28"/>
              </w:rPr>
              <w:t xml:space="preserve"> </w:t>
            </w:r>
            <w:r w:rsidR="00645654" w:rsidRPr="00645654">
              <w:rPr>
                <w:sz w:val="22"/>
                <w:szCs w:val="28"/>
              </w:rPr>
              <w:t>One (1)</w:t>
            </w:r>
          </w:p>
          <w:p w14:paraId="249CAA8F" w14:textId="77777777" w:rsidR="00C07659" w:rsidRPr="007E3A8D" w:rsidRDefault="00C07659" w:rsidP="00C07659">
            <w:pPr>
              <w:ind w:firstLine="0"/>
              <w:rPr>
                <w:sz w:val="22"/>
                <w:szCs w:val="28"/>
              </w:rPr>
            </w:pPr>
          </w:p>
          <w:p w14:paraId="2947E66C" w14:textId="77777777" w:rsidR="00C07659" w:rsidRPr="003165D9" w:rsidRDefault="00C07659" w:rsidP="00C07659">
            <w:pPr>
              <w:ind w:firstLine="0"/>
              <w:rPr>
                <w:sz w:val="22"/>
                <w:szCs w:val="28"/>
              </w:rPr>
            </w:pPr>
            <w:r w:rsidRPr="00E348FB">
              <w:rPr>
                <w:b/>
                <w:bCs/>
                <w:sz w:val="22"/>
                <w:szCs w:val="28"/>
                <w:highlight w:val="yellow"/>
              </w:rPr>
              <w:t>Fire Works Permit</w:t>
            </w:r>
            <w:r w:rsidRPr="007E3A8D">
              <w:rPr>
                <w:b/>
                <w:bCs/>
                <w:sz w:val="22"/>
                <w:szCs w:val="28"/>
              </w:rPr>
              <w:t>:</w:t>
            </w:r>
            <w:r>
              <w:rPr>
                <w:b/>
                <w:bCs/>
                <w:sz w:val="22"/>
                <w:szCs w:val="28"/>
              </w:rPr>
              <w:t xml:space="preserve"> </w:t>
            </w:r>
          </w:p>
          <w:p w14:paraId="5C812215" w14:textId="77777777" w:rsidR="00C07659" w:rsidRDefault="00C07659" w:rsidP="00C07659">
            <w:pPr>
              <w:ind w:firstLine="0"/>
            </w:pPr>
          </w:p>
        </w:tc>
        <w:tc>
          <w:tcPr>
            <w:tcW w:w="5387" w:type="dxa"/>
          </w:tcPr>
          <w:p w14:paraId="61055CD7" w14:textId="77777777" w:rsidR="00C07659" w:rsidRDefault="00C07659" w:rsidP="00C07659">
            <w:pPr>
              <w:ind w:firstLine="0"/>
            </w:pPr>
          </w:p>
          <w:p w14:paraId="25C77C73" w14:textId="34E83298" w:rsidR="00C07659" w:rsidRDefault="00C07659" w:rsidP="00C07659">
            <w:pPr>
              <w:ind w:firstLine="0"/>
              <w:rPr>
                <w:b/>
                <w:bCs/>
              </w:rPr>
            </w:pPr>
            <w:r w:rsidRPr="00E348FB">
              <w:rPr>
                <w:b/>
                <w:bCs/>
                <w:highlight w:val="yellow"/>
              </w:rPr>
              <w:t>Fire Emergency</w:t>
            </w:r>
            <w:r w:rsidRPr="00827E81">
              <w:rPr>
                <w:b/>
                <w:bCs/>
              </w:rPr>
              <w:t>:</w:t>
            </w:r>
            <w:r>
              <w:rPr>
                <w:b/>
                <w:bCs/>
              </w:rPr>
              <w:t xml:space="preserve"> </w:t>
            </w:r>
            <w:r w:rsidR="000F56FA" w:rsidRPr="000F56FA">
              <w:t>1 (One)</w:t>
            </w:r>
            <w:r w:rsidR="000F56FA">
              <w:t xml:space="preserve">, copy of the Fire Incident Report emailed off to AFM. </w:t>
            </w:r>
          </w:p>
          <w:p w14:paraId="70FE012B" w14:textId="77777777" w:rsidR="00C07659" w:rsidRPr="0082409A" w:rsidRDefault="00C07659" w:rsidP="00C07659">
            <w:pPr>
              <w:ind w:firstLine="0"/>
              <w:rPr>
                <w:lang w:val="en-CA"/>
              </w:rPr>
            </w:pPr>
          </w:p>
          <w:p w14:paraId="5B7FD411" w14:textId="2BC7A121" w:rsidR="00C07659" w:rsidRDefault="00C07659" w:rsidP="00C07659">
            <w:pPr>
              <w:ind w:firstLine="0"/>
            </w:pPr>
            <w:r w:rsidRPr="00E348FB">
              <w:rPr>
                <w:b/>
                <w:bCs/>
                <w:highlight w:val="yellow"/>
              </w:rPr>
              <w:t>Non-Emergency</w:t>
            </w:r>
            <w:r w:rsidR="007F799F" w:rsidRPr="00827E81">
              <w:rPr>
                <w:b/>
                <w:bCs/>
              </w:rPr>
              <w:t>:</w:t>
            </w:r>
            <w:r w:rsidR="007F799F">
              <w:t xml:space="preserve"> (</w:t>
            </w:r>
            <w:r w:rsidR="00AD42DB">
              <w:t>2</w:t>
            </w:r>
            <w:r w:rsidR="007F799F">
              <w:t xml:space="preserve">) </w:t>
            </w:r>
            <w:r w:rsidR="00E456BA">
              <w:t>T</w:t>
            </w:r>
            <w:r w:rsidR="00AD42DB">
              <w:t>wo</w:t>
            </w:r>
          </w:p>
        </w:tc>
      </w:tr>
    </w:tbl>
    <w:tbl>
      <w:tblPr>
        <w:tblStyle w:val="TableGrid"/>
        <w:tblpPr w:leftFromText="180" w:rightFromText="180" w:vertAnchor="text" w:horzAnchor="margin" w:tblpY="2808"/>
        <w:tblW w:w="10435" w:type="dxa"/>
        <w:tblLook w:val="04A0" w:firstRow="1" w:lastRow="0" w:firstColumn="1" w:lastColumn="0" w:noHBand="0" w:noVBand="1"/>
      </w:tblPr>
      <w:tblGrid>
        <w:gridCol w:w="10435"/>
      </w:tblGrid>
      <w:tr w:rsidR="00C07659" w14:paraId="36A25895" w14:textId="77777777" w:rsidTr="00C07659">
        <w:trPr>
          <w:trHeight w:val="972"/>
        </w:trPr>
        <w:tc>
          <w:tcPr>
            <w:tcW w:w="10435" w:type="dxa"/>
          </w:tcPr>
          <w:p w14:paraId="659CB4E3" w14:textId="77777777" w:rsidR="00C07659" w:rsidRDefault="00C07659" w:rsidP="00C07659">
            <w:pPr>
              <w:pStyle w:val="NoSpacing"/>
              <w:ind w:left="360"/>
              <w:rPr>
                <w:rFonts w:ascii="Arial" w:hAnsi="Arial" w:cs="Arial"/>
                <w:b/>
                <w:bCs/>
                <w:sz w:val="20"/>
                <w:szCs w:val="20"/>
                <w:u w:val="single"/>
              </w:rPr>
            </w:pPr>
          </w:p>
          <w:p w14:paraId="47D45556" w14:textId="77777777" w:rsidR="00C07659" w:rsidRPr="00C71E0A" w:rsidRDefault="00C07659" w:rsidP="00C07659">
            <w:pPr>
              <w:pStyle w:val="NoSpacing"/>
              <w:ind w:left="360"/>
              <w:rPr>
                <w:rFonts w:ascii="Arial" w:hAnsi="Arial" w:cs="Arial"/>
                <w:b/>
                <w:bCs/>
                <w:u w:val="single"/>
              </w:rPr>
            </w:pPr>
            <w:r w:rsidRPr="00764350">
              <w:rPr>
                <w:rFonts w:ascii="Arial" w:hAnsi="Arial" w:cs="Arial"/>
                <w:b/>
                <w:bCs/>
                <w:highlight w:val="yellow"/>
                <w:u w:val="single"/>
              </w:rPr>
              <w:t>ISSUES / CONCERNS:</w:t>
            </w:r>
          </w:p>
          <w:p w14:paraId="37DA9B29" w14:textId="77777777" w:rsidR="00C07659" w:rsidRPr="00E23FD1"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 xml:space="preserve">All our PPE Gear are in need of replacement, due to oil residue and tears/rips. </w:t>
            </w:r>
          </w:p>
          <w:p w14:paraId="587F4258" w14:textId="77777777" w:rsidR="00C07659" w:rsidRDefault="00C07659" w:rsidP="00C07659">
            <w:pPr>
              <w:spacing w:line="240" w:lineRule="auto"/>
              <w:ind w:left="360" w:right="464" w:firstLine="0"/>
              <w:jc w:val="both"/>
              <w:rPr>
                <w:rFonts w:ascii="Arial" w:hAnsi="Arial" w:cs="Arial"/>
                <w:sz w:val="20"/>
                <w:szCs w:val="20"/>
              </w:rPr>
            </w:pPr>
          </w:p>
          <w:p w14:paraId="25210AA1" w14:textId="77777777" w:rsidR="00C07659" w:rsidRDefault="00C07659" w:rsidP="00C07659">
            <w:pPr>
              <w:pStyle w:val="ListParagraph"/>
              <w:numPr>
                <w:ilvl w:val="0"/>
                <w:numId w:val="1"/>
              </w:numPr>
              <w:ind w:right="464"/>
              <w:jc w:val="both"/>
              <w:rPr>
                <w:rFonts w:ascii="Arial" w:hAnsi="Arial" w:cs="Arial"/>
                <w:sz w:val="20"/>
                <w:szCs w:val="20"/>
              </w:rPr>
            </w:pPr>
            <w:r w:rsidRPr="00544A73">
              <w:rPr>
                <w:rFonts w:ascii="Arial" w:hAnsi="Arial" w:cs="Arial"/>
                <w:sz w:val="20"/>
                <w:szCs w:val="20"/>
              </w:rPr>
              <w:t>First Aid/ CPR, Chain Saw Course and Air Brakes</w:t>
            </w:r>
          </w:p>
          <w:p w14:paraId="7FA18219" w14:textId="77777777" w:rsidR="00C07659" w:rsidRPr="00544A73" w:rsidRDefault="00C07659" w:rsidP="00C07659">
            <w:pPr>
              <w:pStyle w:val="ListParagraph"/>
              <w:ind w:right="464" w:firstLine="0"/>
              <w:jc w:val="both"/>
              <w:rPr>
                <w:rFonts w:ascii="Arial" w:hAnsi="Arial" w:cs="Arial"/>
                <w:sz w:val="20"/>
                <w:szCs w:val="20"/>
              </w:rPr>
            </w:pPr>
          </w:p>
          <w:p w14:paraId="72090173" w14:textId="73916C03" w:rsidR="00C07659"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 xml:space="preserve">Radios, everyone on the scene should have some sort of communication. They’ll be working in pairs for now but if they get separated for </w:t>
            </w:r>
            <w:r w:rsidR="00D91E81">
              <w:rPr>
                <w:rFonts w:ascii="Arial" w:hAnsi="Arial" w:cs="Arial"/>
                <w:sz w:val="20"/>
                <w:szCs w:val="20"/>
              </w:rPr>
              <w:t>a reason</w:t>
            </w:r>
            <w:r>
              <w:rPr>
                <w:rFonts w:ascii="Arial" w:hAnsi="Arial" w:cs="Arial"/>
                <w:sz w:val="20"/>
                <w:szCs w:val="20"/>
              </w:rPr>
              <w:t xml:space="preserve">, there will be do communication. </w:t>
            </w:r>
          </w:p>
          <w:p w14:paraId="5E898918" w14:textId="77777777" w:rsidR="00C07659" w:rsidRPr="00E23FD1" w:rsidRDefault="00C07659" w:rsidP="00C07659">
            <w:pPr>
              <w:pStyle w:val="ListParagraph"/>
              <w:ind w:right="464" w:firstLine="0"/>
              <w:jc w:val="both"/>
              <w:rPr>
                <w:rFonts w:ascii="Arial" w:hAnsi="Arial" w:cs="Arial"/>
                <w:sz w:val="20"/>
                <w:szCs w:val="20"/>
              </w:rPr>
            </w:pPr>
          </w:p>
          <w:p w14:paraId="5D5D4259" w14:textId="77777777" w:rsidR="00C07659"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Flashlights are highly recommended.</w:t>
            </w:r>
          </w:p>
          <w:p w14:paraId="5DC727FF" w14:textId="77777777" w:rsidR="00C07659" w:rsidRPr="00DE11E0" w:rsidRDefault="00C07659" w:rsidP="00C07659">
            <w:pPr>
              <w:pStyle w:val="ListParagraph"/>
              <w:rPr>
                <w:rFonts w:ascii="Arial" w:hAnsi="Arial" w:cs="Arial"/>
                <w:sz w:val="20"/>
                <w:szCs w:val="20"/>
              </w:rPr>
            </w:pPr>
          </w:p>
          <w:p w14:paraId="3C564F68" w14:textId="4C54BC41" w:rsidR="00C07659" w:rsidRPr="00DE11E0" w:rsidRDefault="00C07659" w:rsidP="00C07659">
            <w:pPr>
              <w:pStyle w:val="ListParagraph"/>
              <w:numPr>
                <w:ilvl w:val="0"/>
                <w:numId w:val="1"/>
              </w:numPr>
              <w:ind w:right="464"/>
              <w:jc w:val="both"/>
              <w:rPr>
                <w:rFonts w:ascii="Arial" w:hAnsi="Arial" w:cs="Arial"/>
                <w:sz w:val="20"/>
                <w:szCs w:val="20"/>
              </w:rPr>
            </w:pPr>
            <w:r>
              <w:rPr>
                <w:rFonts w:ascii="Arial" w:hAnsi="Arial" w:cs="Arial"/>
                <w:sz w:val="20"/>
                <w:szCs w:val="20"/>
              </w:rPr>
              <w:t xml:space="preserve">Spare MSA/ SCBA bottles or an upgrade on the fill station at the Fire Hall. </w:t>
            </w:r>
          </w:p>
          <w:p w14:paraId="56312697" w14:textId="0E2154C3" w:rsidR="00C07659" w:rsidRPr="00A12353" w:rsidRDefault="00C07659" w:rsidP="00C07659">
            <w:pPr>
              <w:spacing w:line="240" w:lineRule="auto"/>
              <w:ind w:left="360" w:right="464" w:firstLine="0"/>
              <w:jc w:val="both"/>
              <w:rPr>
                <w:rFonts w:ascii="Arial" w:hAnsi="Arial" w:cs="Arial"/>
                <w:sz w:val="22"/>
                <w:lang w:eastAsia="ko-KR"/>
              </w:rPr>
            </w:pPr>
          </w:p>
        </w:tc>
      </w:tr>
    </w:tbl>
    <w:p w14:paraId="416B991C" w14:textId="45EA0ECF" w:rsidR="00C07659" w:rsidRPr="00AE23BF" w:rsidRDefault="00C07659" w:rsidP="007B1AF1">
      <w:pPr>
        <w:tabs>
          <w:tab w:val="left" w:pos="450"/>
          <w:tab w:val="left" w:pos="630"/>
          <w:tab w:val="left" w:pos="9540"/>
        </w:tabs>
        <w:ind w:right="450" w:firstLine="0"/>
        <w:jc w:val="both"/>
        <w:rPr>
          <w:rFonts w:ascii="Arial" w:hAnsi="Arial" w:cs="Arial"/>
          <w:b/>
          <w:bCs/>
          <w:sz w:val="22"/>
        </w:rPr>
      </w:pPr>
    </w:p>
    <w:p w14:paraId="621CB88A" w14:textId="77777777" w:rsidR="00B84B13" w:rsidRDefault="00B84B13" w:rsidP="008C4458">
      <w:pPr>
        <w:tabs>
          <w:tab w:val="left" w:pos="450"/>
          <w:tab w:val="left" w:pos="630"/>
          <w:tab w:val="left" w:pos="9540"/>
        </w:tabs>
        <w:ind w:right="450" w:firstLine="0"/>
        <w:jc w:val="both"/>
        <w:rPr>
          <w:rFonts w:ascii="Arial" w:hAnsi="Arial" w:cs="Arial"/>
          <w:sz w:val="22"/>
        </w:rPr>
      </w:pPr>
    </w:p>
    <w:p w14:paraId="79215356" w14:textId="77777777" w:rsidR="00B84B13" w:rsidRDefault="00B84B13" w:rsidP="008C4458">
      <w:pPr>
        <w:tabs>
          <w:tab w:val="left" w:pos="450"/>
          <w:tab w:val="left" w:pos="630"/>
          <w:tab w:val="left" w:pos="9540"/>
        </w:tabs>
        <w:ind w:right="450" w:firstLine="0"/>
        <w:jc w:val="both"/>
        <w:rPr>
          <w:rFonts w:ascii="Arial" w:hAnsi="Arial" w:cs="Arial"/>
          <w:sz w:val="22"/>
        </w:rPr>
      </w:pPr>
    </w:p>
    <w:p w14:paraId="6B89589B" w14:textId="362A48E2" w:rsidR="00B84B13" w:rsidRDefault="000A5EC4" w:rsidP="008C4458">
      <w:pPr>
        <w:tabs>
          <w:tab w:val="left" w:pos="450"/>
          <w:tab w:val="left" w:pos="630"/>
          <w:tab w:val="left" w:pos="9540"/>
        </w:tabs>
        <w:ind w:right="450" w:firstLine="0"/>
        <w:jc w:val="both"/>
        <w:rPr>
          <w:rFonts w:ascii="Arial" w:hAnsi="Arial" w:cs="Arial"/>
          <w:sz w:val="22"/>
        </w:rPr>
      </w:pPr>
      <w:r>
        <w:rPr>
          <w:rFonts w:ascii="Arial" w:hAnsi="Arial" w:cs="Arial"/>
          <w:b/>
          <w:bCs/>
          <w:noProof/>
          <w:sz w:val="22"/>
        </w:rPr>
        <w:lastRenderedPageBreak/>
        <w:drawing>
          <wp:anchor distT="0" distB="0" distL="114300" distR="114300" simplePos="0" relativeHeight="251633664" behindDoc="1" locked="0" layoutInCell="1" allowOverlap="1" wp14:anchorId="6F8DA0B7" wp14:editId="264FE6A8">
            <wp:simplePos x="0" y="0"/>
            <wp:positionH relativeFrom="column">
              <wp:posOffset>1609725</wp:posOffset>
            </wp:positionH>
            <wp:positionV relativeFrom="paragraph">
              <wp:posOffset>171450</wp:posOffset>
            </wp:positionV>
            <wp:extent cx="3185795" cy="1962150"/>
            <wp:effectExtent l="0" t="0" r="0" b="0"/>
            <wp:wrapTight wrapText="bothSides">
              <wp:wrapPolygon edited="0">
                <wp:start x="0" y="0"/>
                <wp:lineTo x="0" y="21390"/>
                <wp:lineTo x="21441" y="21390"/>
                <wp:lineTo x="21441" y="0"/>
                <wp:lineTo x="0" y="0"/>
              </wp:wrapPolygon>
            </wp:wrapTight>
            <wp:docPr id="119283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79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2"/>
        </w:rPr>
        <w:drawing>
          <wp:anchor distT="0" distB="0" distL="114300" distR="114300" simplePos="0" relativeHeight="251650048" behindDoc="1" locked="0" layoutInCell="1" allowOverlap="1" wp14:anchorId="6F5E2FFF" wp14:editId="358AD403">
            <wp:simplePos x="0" y="0"/>
            <wp:positionH relativeFrom="column">
              <wp:posOffset>-424180</wp:posOffset>
            </wp:positionH>
            <wp:positionV relativeFrom="paragraph">
              <wp:posOffset>85725</wp:posOffset>
            </wp:positionV>
            <wp:extent cx="1899920" cy="2534285"/>
            <wp:effectExtent l="0" t="0" r="0" b="0"/>
            <wp:wrapTight wrapText="bothSides">
              <wp:wrapPolygon edited="0">
                <wp:start x="0" y="0"/>
                <wp:lineTo x="0" y="21432"/>
                <wp:lineTo x="21441" y="21432"/>
                <wp:lineTo x="21441" y="0"/>
                <wp:lineTo x="0" y="0"/>
              </wp:wrapPolygon>
            </wp:wrapTight>
            <wp:docPr id="1995435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920"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E26">
        <w:rPr>
          <w:rFonts w:ascii="Arial" w:hAnsi="Arial" w:cs="Arial"/>
          <w:b/>
          <w:bCs/>
          <w:noProof/>
          <w:sz w:val="22"/>
          <w:u w:val="single"/>
        </w:rPr>
        <w:drawing>
          <wp:anchor distT="0" distB="0" distL="114300" distR="114300" simplePos="0" relativeHeight="251639808" behindDoc="1" locked="0" layoutInCell="1" allowOverlap="1" wp14:anchorId="317DDAB8" wp14:editId="386A9F07">
            <wp:simplePos x="0" y="0"/>
            <wp:positionH relativeFrom="column">
              <wp:posOffset>4905375</wp:posOffset>
            </wp:positionH>
            <wp:positionV relativeFrom="paragraph">
              <wp:posOffset>81280</wp:posOffset>
            </wp:positionV>
            <wp:extent cx="1924050" cy="2562860"/>
            <wp:effectExtent l="0" t="0" r="0" b="0"/>
            <wp:wrapTight wrapText="bothSides">
              <wp:wrapPolygon edited="0">
                <wp:start x="0" y="0"/>
                <wp:lineTo x="0" y="21514"/>
                <wp:lineTo x="21386" y="21514"/>
                <wp:lineTo x="21386" y="0"/>
                <wp:lineTo x="0" y="0"/>
              </wp:wrapPolygon>
            </wp:wrapTight>
            <wp:docPr id="1797414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56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FAFD4" w14:textId="17A7BAEA" w:rsidR="00B84B13" w:rsidRDefault="00B84B13" w:rsidP="008C4458">
      <w:pPr>
        <w:tabs>
          <w:tab w:val="left" w:pos="450"/>
          <w:tab w:val="left" w:pos="630"/>
          <w:tab w:val="left" w:pos="9540"/>
        </w:tabs>
        <w:ind w:right="450" w:firstLine="0"/>
        <w:jc w:val="both"/>
        <w:rPr>
          <w:rFonts w:ascii="Arial" w:hAnsi="Arial" w:cs="Arial"/>
          <w:sz w:val="22"/>
        </w:rPr>
      </w:pPr>
    </w:p>
    <w:p w14:paraId="4AF1B4E9" w14:textId="1C85F46A" w:rsidR="008C4458" w:rsidRPr="008C4458" w:rsidRDefault="00EC0DDC" w:rsidP="008C4458">
      <w:pPr>
        <w:tabs>
          <w:tab w:val="left" w:pos="450"/>
          <w:tab w:val="left" w:pos="630"/>
          <w:tab w:val="left" w:pos="9540"/>
        </w:tabs>
        <w:ind w:right="450" w:firstLine="0"/>
        <w:jc w:val="both"/>
        <w:rPr>
          <w:rFonts w:ascii="Arial" w:hAnsi="Arial" w:cs="Arial"/>
          <w:sz w:val="22"/>
        </w:rPr>
      </w:pPr>
      <w:r>
        <w:rPr>
          <w:rFonts w:ascii="Arial" w:hAnsi="Arial" w:cs="Arial"/>
          <w:b/>
          <w:bCs/>
          <w:noProof/>
          <w:sz w:val="22"/>
          <w:u w:val="single"/>
        </w:rPr>
        <w:drawing>
          <wp:anchor distT="0" distB="0" distL="114300" distR="114300" simplePos="0" relativeHeight="251687936" behindDoc="1" locked="0" layoutInCell="1" allowOverlap="1" wp14:anchorId="0A5D09C0" wp14:editId="10FF3912">
            <wp:simplePos x="0" y="0"/>
            <wp:positionH relativeFrom="margin">
              <wp:posOffset>1424305</wp:posOffset>
            </wp:positionH>
            <wp:positionV relativeFrom="margin">
              <wp:posOffset>2743200</wp:posOffset>
            </wp:positionV>
            <wp:extent cx="3494405" cy="2619375"/>
            <wp:effectExtent l="0" t="0" r="0" b="0"/>
            <wp:wrapSquare wrapText="bothSides"/>
            <wp:docPr id="95978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9440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2"/>
          <w:u w:val="single"/>
        </w:rPr>
        <w:drawing>
          <wp:anchor distT="0" distB="0" distL="114300" distR="114300" simplePos="0" relativeHeight="251725824" behindDoc="1" locked="0" layoutInCell="1" allowOverlap="1" wp14:anchorId="19C96712" wp14:editId="05F2B266">
            <wp:simplePos x="0" y="0"/>
            <wp:positionH relativeFrom="column">
              <wp:posOffset>3470275</wp:posOffset>
            </wp:positionH>
            <wp:positionV relativeFrom="paragraph">
              <wp:posOffset>543560</wp:posOffset>
            </wp:positionV>
            <wp:extent cx="1779270" cy="2372360"/>
            <wp:effectExtent l="0" t="0" r="0" b="0"/>
            <wp:wrapTight wrapText="bothSides">
              <wp:wrapPolygon edited="0">
                <wp:start x="0" y="0"/>
                <wp:lineTo x="0" y="21507"/>
                <wp:lineTo x="21276" y="21507"/>
                <wp:lineTo x="21276" y="0"/>
                <wp:lineTo x="0" y="0"/>
              </wp:wrapPolygon>
            </wp:wrapTight>
            <wp:docPr id="1146066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927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CEF">
        <w:rPr>
          <w:rFonts w:ascii="Arial" w:hAnsi="Arial" w:cs="Arial"/>
          <w:b/>
          <w:bCs/>
          <w:noProof/>
          <w:sz w:val="22"/>
          <w:u w:val="single"/>
        </w:rPr>
        <w:drawing>
          <wp:anchor distT="0" distB="0" distL="114300" distR="114300" simplePos="0" relativeHeight="251627520" behindDoc="1" locked="0" layoutInCell="1" allowOverlap="1" wp14:anchorId="6B732670" wp14:editId="1E696190">
            <wp:simplePos x="0" y="0"/>
            <wp:positionH relativeFrom="column">
              <wp:posOffset>-813435</wp:posOffset>
            </wp:positionH>
            <wp:positionV relativeFrom="paragraph">
              <wp:posOffset>3134360</wp:posOffset>
            </wp:positionV>
            <wp:extent cx="4919616" cy="3686175"/>
            <wp:effectExtent l="0" t="0" r="0" b="0"/>
            <wp:wrapTight wrapText="bothSides">
              <wp:wrapPolygon edited="0">
                <wp:start x="0" y="0"/>
                <wp:lineTo x="0" y="21433"/>
                <wp:lineTo x="21497" y="21433"/>
                <wp:lineTo x="21497" y="0"/>
                <wp:lineTo x="0" y="0"/>
              </wp:wrapPolygon>
            </wp:wrapTight>
            <wp:docPr id="172976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19616"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CEF">
        <w:rPr>
          <w:rFonts w:ascii="Arial" w:hAnsi="Arial" w:cs="Arial"/>
          <w:b/>
          <w:bCs/>
          <w:noProof/>
          <w:sz w:val="22"/>
          <w:u w:val="single"/>
        </w:rPr>
        <w:drawing>
          <wp:anchor distT="0" distB="0" distL="114300" distR="114300" simplePos="0" relativeHeight="251703296" behindDoc="1" locked="0" layoutInCell="1" allowOverlap="1" wp14:anchorId="1F54C77C" wp14:editId="61CC8FB3">
            <wp:simplePos x="0" y="0"/>
            <wp:positionH relativeFrom="column">
              <wp:posOffset>-2051685</wp:posOffset>
            </wp:positionH>
            <wp:positionV relativeFrom="paragraph">
              <wp:posOffset>456565</wp:posOffset>
            </wp:positionV>
            <wp:extent cx="1781175" cy="2372360"/>
            <wp:effectExtent l="0" t="0" r="0" b="0"/>
            <wp:wrapTight wrapText="bothSides">
              <wp:wrapPolygon edited="0">
                <wp:start x="0" y="0"/>
                <wp:lineTo x="0" y="21507"/>
                <wp:lineTo x="21484" y="21507"/>
                <wp:lineTo x="21484" y="0"/>
                <wp:lineTo x="0" y="0"/>
              </wp:wrapPolygon>
            </wp:wrapTight>
            <wp:docPr id="816915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23723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C4458" w:rsidRPr="008C4458"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MyeongJo-Extra">
    <w:altName w:val="Malgun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4B0A4806" w:rsidR="00131E1A" w:rsidRDefault="00E456BA">
    <w:pPr>
      <w:pStyle w:val="Footer"/>
    </w:pPr>
    <w:r>
      <w:rPr>
        <w:noProof/>
      </w:rPr>
      <w:pict w14:anchorId="3A55BC73">
        <v:roundrect id="Bkgd: 1" o:spid="_x0000_s1030" style="position:absolute;left:0;text-align:left;margin-left:0;margin-top:0;width:588pt;height:762.75pt;z-index:-251640832;visibility:visible;mso-width-percent:962;mso-height-percent:964;mso-position-horizontal:center;mso-position-horizontal-relative:page;mso-position-vertical:center;mso-position-vertical-relative:page;mso-width-percent:962;mso-height-percent:964;v-text-anchor:middle" arcsize="11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gA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AAAAAAFJnaHRsb25nAAAAg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MUI3NjJDREIxRTRFNzY0NEZBREQzNjZDMUI5NzU0&#10;M0M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ICAgICAgICAgIDAgICAwQD&#10;AgIDBAUEBAQEBAUGBQUFBQUFBgYHBwgHBwYJCQoKCQkMDAwMDAwMDAwMDAwMDAz/wAALCACAAIA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" stroked="f" strokeweight="1pt">
          <v:fill r:id="rId1" o:title="" recolor="t" rotate="t" type="tile"/>
          <v:imagedata recolortarget="white [2257]"/>
          <v:textbox style="mso-next-textbox:#Bkgd: 1" inset="2.53903mm,1.2695mm,2.53903mm,1.2695mm">
            <w:txbxContent>
              <w:p w14:paraId="75D74F02" w14:textId="77777777" w:rsidR="00131E1A" w:rsidRDefault="00131E1A">
                <w:pPr>
                  <w:rPr>
                    <w:rFonts w:eastAsia="Times New Roman"/>
                  </w:rPr>
                </w:pPr>
              </w:p>
            </w:txbxContent>
          </v:textbox>
          <w10:wrap anchorx="page" anchory="page"/>
        </v:roundrect>
      </w:pict>
    </w:r>
    <w:r>
      <w:rPr>
        <w:noProof/>
      </w:rPr>
      <w:pict w14:anchorId="6075E2A5">
        <v:rect id="Bkgd: 2" o:spid="_x0000_s1029" style="position:absolute;left:0;text-align:left;margin-left:0;margin-top:0;width:546.4pt;height:710.9pt;z-index:-251639808;visibility:visible;mso-width-percent:1085;mso-height-percent:104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" stroked="f" strokeweight="2pt">
          <v:fill opacity="54484f"/>
          <v:textbox style="mso-next-textbox:#Bkgd: 2" inset="2.53903mm,1.2695mm,2.53903mm,1.2695mm">
            <w:txbxContent>
              <w:p w14:paraId="55879561" w14:textId="77777777" w:rsidR="00131E1A" w:rsidRDefault="00131E1A">
                <w:pPr>
                  <w:rPr>
                    <w:rFonts w:eastAsia="Times New Roman"/>
                  </w:rPr>
                </w:pPr>
              </w:p>
            </w:txbxContent>
          </v:textbox>
          <w10:wrap anchorx="margin" anchory="margin"/>
        </v:rect>
      </w:pict>
    </w:r>
    <w:r>
      <w:rPr>
        <w:noProof/>
      </w:rPr>
      <w:pict w14:anchorId="1A2B0D07">
        <v:rect id="Bkgd: 3" o:spid="_x0000_s1028" style="position:absolute;left:0;text-align:left;margin-left:0;margin-top:0;width:525.35pt;height:684pt;z-index:-251638784;visibility:visible;mso-width-percent:1043;mso-height-percent:100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" stroked="f" strokeweight=".5pt">
          <v:stroke linestyle="thinThin"/>
          <v:textbox style="mso-next-textbox:#Bkgd: 3" inset="2.53903mm,1.2695mm,2.53903mm,1.2695mm">
            <w:txbxContent>
              <w:p w14:paraId="7032648C" w14:textId="77777777" w:rsidR="00131E1A" w:rsidRDefault="00131E1A">
                <w:pPr>
                  <w:rPr>
                    <w:rFonts w:eastAsia="Times New Roman"/>
                  </w:rPr>
                </w:pPr>
              </w:p>
            </w:txbxContent>
          </v:textbox>
          <w10:wrap anchorx="margin" anchory="margin"/>
        </v:rect>
      </w:pict>
    </w:r>
    <w:r>
      <w:rPr>
        <w:noProof/>
      </w:rPr>
      <w:pict w14:anchorId="666E3689">
        <v:rect id="Rectangle 3" o:spid="_x0000_s1027" style="position:absolute;left:0;text-align:left;margin-left:0;margin-top:0;width:519.6pt;height:19.4pt;z-index:251678720;visibility:visible;mso-width-percent:1031;mso-top-percent:1000;mso-position-horizontal:center;mso-position-horizontal-relative:margin;mso-position-vertical-relative:margin;mso-width-percent:1031;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" filled="f" stroked="f" strokeweight="2pt">
          <v:textbox style="mso-next-textbox:#Rectangle 3"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3152951D" w:rsidR="00131E1A" w:rsidRDefault="00E456BA">
    <w:pPr>
      <w:pStyle w:val="Header"/>
    </w:pPr>
    <w:r>
      <w:rPr>
        <w:noProof/>
      </w:rPr>
      <w:pict w14:anchorId="0C0654E3">
        <v:rect id="Rectangle 19" o:spid="_x0000_s1026" style="position:absolute;left:0;text-align:left;margin-left:0;margin-top:0;width:543.8pt;height:5.75pt;z-index:251664384;visibility:visible;mso-width-percent:1060;mso-top-percent:750;mso-position-horizontal:center;mso-position-horizontal-relative:margin;mso-position-vertical-relative:top-margin-area;mso-width-percent:106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" fillcolor="#93a299 [3204]" stroked="f" strokeweight=".5pt">
          <v:textbox inset="2.53903mm,1.2695mm,2.53903mm,1.2695mm"/>
          <w10:wrap anchorx="margin" anchory="margin"/>
        </v:rect>
      </w:pict>
    </w:r>
    <w:r>
      <w:rPr>
        <w:noProof/>
      </w:rPr>
      <w:pict w14:anchorId="2D9E99DF">
        <v:shapetype id="_x0000_t202" coordsize="21600,21600" o:spt="202" path="m,l,21600r21600,l21600,xe">
          <v:stroke joinstyle="miter"/>
          <v:path gradientshapeok="t" o:connecttype="rect"/>
        </v:shapetype>
        <v:shape id="Subtitle 2" o:spid="_x0000_s1025" type="#_x0000_t202" style="position:absolute;left:0;text-align:left;margin-left:0;margin-top:0;width:523.25pt;height:26.6pt;z-index:251665408;visibility:visible;mso-width-percent:1020;mso-top-percent:450;mso-position-horizontal:center;mso-position-horizontal-relative:margin;mso-position-vertical-relative:top-margin-area;mso-width-percent:1020;mso-top-percent:4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" filled="f" stroked="f">
          <v:textbox style="mso-next-textbox:#Subtitle 2" inset="2.53903mm,1.2695mm,2.53903mm,1.2695mm">
            <w:txbxContent>
              <w:p w14:paraId="5CCC17DE" w14:textId="7710EC8D" w:rsidR="00131E1A" w:rsidRDefault="008913B6" w:rsidP="00CC1C3D">
                <w:pPr>
                  <w:jc w:val="center"/>
                </w:pPr>
                <w:r>
                  <w:t>March</w:t>
                </w:r>
                <w:r w:rsidR="00CC1C3D">
                  <w:t xml:space="preserve"> 2023</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E61D0"/>
    <w:multiLevelType w:val="hybridMultilevel"/>
    <w:tmpl w:val="E6587B6C"/>
    <w:lvl w:ilvl="0" w:tplc="927AC4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5601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4546"/>
    <w:rsid w:val="00011686"/>
    <w:rsid w:val="00011BB4"/>
    <w:rsid w:val="00012465"/>
    <w:rsid w:val="00012575"/>
    <w:rsid w:val="000326FD"/>
    <w:rsid w:val="000457E4"/>
    <w:rsid w:val="00046B5E"/>
    <w:rsid w:val="000616EB"/>
    <w:rsid w:val="00093826"/>
    <w:rsid w:val="00097FB9"/>
    <w:rsid w:val="000A3D00"/>
    <w:rsid w:val="000A4981"/>
    <w:rsid w:val="000A5EC4"/>
    <w:rsid w:val="000A6837"/>
    <w:rsid w:val="000B759F"/>
    <w:rsid w:val="000D6EAD"/>
    <w:rsid w:val="000E24EB"/>
    <w:rsid w:val="000E31C9"/>
    <w:rsid w:val="000E5DD5"/>
    <w:rsid w:val="000E71B5"/>
    <w:rsid w:val="000F4D80"/>
    <w:rsid w:val="000F56FA"/>
    <w:rsid w:val="000F6FDC"/>
    <w:rsid w:val="00105021"/>
    <w:rsid w:val="00106C3D"/>
    <w:rsid w:val="0010744E"/>
    <w:rsid w:val="001122DF"/>
    <w:rsid w:val="0011424B"/>
    <w:rsid w:val="00124CEF"/>
    <w:rsid w:val="00131E1A"/>
    <w:rsid w:val="001410BD"/>
    <w:rsid w:val="00147CCC"/>
    <w:rsid w:val="001651BC"/>
    <w:rsid w:val="001710F4"/>
    <w:rsid w:val="00190B99"/>
    <w:rsid w:val="00190FE6"/>
    <w:rsid w:val="0019203A"/>
    <w:rsid w:val="00194FA9"/>
    <w:rsid w:val="001A2FD0"/>
    <w:rsid w:val="001A37BF"/>
    <w:rsid w:val="001B3784"/>
    <w:rsid w:val="001C19CF"/>
    <w:rsid w:val="001C3D14"/>
    <w:rsid w:val="001C3E86"/>
    <w:rsid w:val="001C6156"/>
    <w:rsid w:val="001E172A"/>
    <w:rsid w:val="001E3225"/>
    <w:rsid w:val="001F1573"/>
    <w:rsid w:val="001F45A7"/>
    <w:rsid w:val="002053D6"/>
    <w:rsid w:val="0021020D"/>
    <w:rsid w:val="002115F0"/>
    <w:rsid w:val="00213658"/>
    <w:rsid w:val="002235F9"/>
    <w:rsid w:val="00225312"/>
    <w:rsid w:val="002307B9"/>
    <w:rsid w:val="00232ED8"/>
    <w:rsid w:val="0023699F"/>
    <w:rsid w:val="002477B3"/>
    <w:rsid w:val="00254CA3"/>
    <w:rsid w:val="002554A7"/>
    <w:rsid w:val="00280BB6"/>
    <w:rsid w:val="002917A8"/>
    <w:rsid w:val="0029737E"/>
    <w:rsid w:val="002A164A"/>
    <w:rsid w:val="002A628A"/>
    <w:rsid w:val="002A6F3D"/>
    <w:rsid w:val="002A7A95"/>
    <w:rsid w:val="002B5C1D"/>
    <w:rsid w:val="002C175C"/>
    <w:rsid w:val="002C2F49"/>
    <w:rsid w:val="002C6394"/>
    <w:rsid w:val="002D29A7"/>
    <w:rsid w:val="002E3EA6"/>
    <w:rsid w:val="002E5B70"/>
    <w:rsid w:val="002E7CEC"/>
    <w:rsid w:val="002F2FE5"/>
    <w:rsid w:val="002F4A26"/>
    <w:rsid w:val="003005E8"/>
    <w:rsid w:val="00305985"/>
    <w:rsid w:val="00313DAD"/>
    <w:rsid w:val="003165D9"/>
    <w:rsid w:val="00322CED"/>
    <w:rsid w:val="00341096"/>
    <w:rsid w:val="00347ED1"/>
    <w:rsid w:val="00350F34"/>
    <w:rsid w:val="0035579C"/>
    <w:rsid w:val="00371D37"/>
    <w:rsid w:val="00371EA6"/>
    <w:rsid w:val="00375529"/>
    <w:rsid w:val="00381CE6"/>
    <w:rsid w:val="00384ADC"/>
    <w:rsid w:val="00392789"/>
    <w:rsid w:val="003A0461"/>
    <w:rsid w:val="003A1990"/>
    <w:rsid w:val="003A5FD9"/>
    <w:rsid w:val="003C5297"/>
    <w:rsid w:val="003E06BD"/>
    <w:rsid w:val="003E3895"/>
    <w:rsid w:val="003F72EC"/>
    <w:rsid w:val="00402825"/>
    <w:rsid w:val="00402B88"/>
    <w:rsid w:val="004036CD"/>
    <w:rsid w:val="00410610"/>
    <w:rsid w:val="0041360B"/>
    <w:rsid w:val="00426B78"/>
    <w:rsid w:val="00442BD5"/>
    <w:rsid w:val="004439CB"/>
    <w:rsid w:val="004478E8"/>
    <w:rsid w:val="00453ABD"/>
    <w:rsid w:val="00454C14"/>
    <w:rsid w:val="00455F69"/>
    <w:rsid w:val="00457C1C"/>
    <w:rsid w:val="004613CD"/>
    <w:rsid w:val="0046239F"/>
    <w:rsid w:val="004648A1"/>
    <w:rsid w:val="00466D8C"/>
    <w:rsid w:val="00472515"/>
    <w:rsid w:val="00477A13"/>
    <w:rsid w:val="00486BC5"/>
    <w:rsid w:val="00487F66"/>
    <w:rsid w:val="00490947"/>
    <w:rsid w:val="00492822"/>
    <w:rsid w:val="004A3F20"/>
    <w:rsid w:val="004A4CF6"/>
    <w:rsid w:val="004B41FF"/>
    <w:rsid w:val="004B4BFB"/>
    <w:rsid w:val="004B7A03"/>
    <w:rsid w:val="004C7100"/>
    <w:rsid w:val="004D431D"/>
    <w:rsid w:val="004D4902"/>
    <w:rsid w:val="004D6FD9"/>
    <w:rsid w:val="004F4C37"/>
    <w:rsid w:val="00506B1A"/>
    <w:rsid w:val="00507165"/>
    <w:rsid w:val="00510367"/>
    <w:rsid w:val="00512F54"/>
    <w:rsid w:val="00516F74"/>
    <w:rsid w:val="005266AD"/>
    <w:rsid w:val="00526BF6"/>
    <w:rsid w:val="0052746D"/>
    <w:rsid w:val="00530DBB"/>
    <w:rsid w:val="00535217"/>
    <w:rsid w:val="00535C82"/>
    <w:rsid w:val="00544A73"/>
    <w:rsid w:val="005473F7"/>
    <w:rsid w:val="00555DBD"/>
    <w:rsid w:val="00561367"/>
    <w:rsid w:val="00564F1F"/>
    <w:rsid w:val="0058011D"/>
    <w:rsid w:val="00591ECE"/>
    <w:rsid w:val="00594E6F"/>
    <w:rsid w:val="00595CEF"/>
    <w:rsid w:val="005A22F1"/>
    <w:rsid w:val="005B4BAB"/>
    <w:rsid w:val="005B76B6"/>
    <w:rsid w:val="005C21D9"/>
    <w:rsid w:val="005C4329"/>
    <w:rsid w:val="005C5E83"/>
    <w:rsid w:val="005D60B4"/>
    <w:rsid w:val="005E10D2"/>
    <w:rsid w:val="005E3653"/>
    <w:rsid w:val="005E6EBD"/>
    <w:rsid w:val="00602E26"/>
    <w:rsid w:val="006070A8"/>
    <w:rsid w:val="0063182C"/>
    <w:rsid w:val="00645654"/>
    <w:rsid w:val="0065700A"/>
    <w:rsid w:val="006617D4"/>
    <w:rsid w:val="00662C5D"/>
    <w:rsid w:val="00674CCC"/>
    <w:rsid w:val="006870A8"/>
    <w:rsid w:val="00697527"/>
    <w:rsid w:val="006A094F"/>
    <w:rsid w:val="006A4EE1"/>
    <w:rsid w:val="006B41EA"/>
    <w:rsid w:val="006B604A"/>
    <w:rsid w:val="006C2DDB"/>
    <w:rsid w:val="006C5DCE"/>
    <w:rsid w:val="006C7C30"/>
    <w:rsid w:val="006D23FB"/>
    <w:rsid w:val="006E1B0D"/>
    <w:rsid w:val="006E6C31"/>
    <w:rsid w:val="006F0CAD"/>
    <w:rsid w:val="006F1D85"/>
    <w:rsid w:val="006F6917"/>
    <w:rsid w:val="006F717E"/>
    <w:rsid w:val="00706423"/>
    <w:rsid w:val="0071409D"/>
    <w:rsid w:val="0072206D"/>
    <w:rsid w:val="00732B49"/>
    <w:rsid w:val="007369CB"/>
    <w:rsid w:val="007435CF"/>
    <w:rsid w:val="00743845"/>
    <w:rsid w:val="00743D47"/>
    <w:rsid w:val="00764350"/>
    <w:rsid w:val="00765FD9"/>
    <w:rsid w:val="00775B0D"/>
    <w:rsid w:val="00777567"/>
    <w:rsid w:val="007825E5"/>
    <w:rsid w:val="0079049A"/>
    <w:rsid w:val="007A561D"/>
    <w:rsid w:val="007A77CE"/>
    <w:rsid w:val="007B1AF1"/>
    <w:rsid w:val="007B6AC2"/>
    <w:rsid w:val="007C3E6B"/>
    <w:rsid w:val="007E3A8D"/>
    <w:rsid w:val="007F6651"/>
    <w:rsid w:val="007F799F"/>
    <w:rsid w:val="00801EBB"/>
    <w:rsid w:val="00807BA6"/>
    <w:rsid w:val="00810A24"/>
    <w:rsid w:val="00823754"/>
    <w:rsid w:val="0082409A"/>
    <w:rsid w:val="00827E81"/>
    <w:rsid w:val="00832C70"/>
    <w:rsid w:val="008728AD"/>
    <w:rsid w:val="008772D5"/>
    <w:rsid w:val="0088559C"/>
    <w:rsid w:val="008913B6"/>
    <w:rsid w:val="008B41DA"/>
    <w:rsid w:val="008B782A"/>
    <w:rsid w:val="008C14D9"/>
    <w:rsid w:val="008C4458"/>
    <w:rsid w:val="008C4F82"/>
    <w:rsid w:val="008D1A9B"/>
    <w:rsid w:val="008D610D"/>
    <w:rsid w:val="008E11D5"/>
    <w:rsid w:val="008E5618"/>
    <w:rsid w:val="008E6B60"/>
    <w:rsid w:val="008F1534"/>
    <w:rsid w:val="008F4BEC"/>
    <w:rsid w:val="008F6078"/>
    <w:rsid w:val="0090370A"/>
    <w:rsid w:val="00916527"/>
    <w:rsid w:val="009243E3"/>
    <w:rsid w:val="0092768B"/>
    <w:rsid w:val="00936B2E"/>
    <w:rsid w:val="0094486F"/>
    <w:rsid w:val="00944F59"/>
    <w:rsid w:val="00947B57"/>
    <w:rsid w:val="00947E5C"/>
    <w:rsid w:val="00953A11"/>
    <w:rsid w:val="00962FC8"/>
    <w:rsid w:val="00971D9F"/>
    <w:rsid w:val="0097581B"/>
    <w:rsid w:val="0097639D"/>
    <w:rsid w:val="00976AF3"/>
    <w:rsid w:val="009838B1"/>
    <w:rsid w:val="009A5041"/>
    <w:rsid w:val="009B5C34"/>
    <w:rsid w:val="009B61FB"/>
    <w:rsid w:val="009C32BE"/>
    <w:rsid w:val="009D091A"/>
    <w:rsid w:val="009E18CB"/>
    <w:rsid w:val="00A047D7"/>
    <w:rsid w:val="00A04E47"/>
    <w:rsid w:val="00A12353"/>
    <w:rsid w:val="00A132AD"/>
    <w:rsid w:val="00A23751"/>
    <w:rsid w:val="00A23D6F"/>
    <w:rsid w:val="00A302F2"/>
    <w:rsid w:val="00A37320"/>
    <w:rsid w:val="00A43F3D"/>
    <w:rsid w:val="00A44546"/>
    <w:rsid w:val="00A459EE"/>
    <w:rsid w:val="00A576A2"/>
    <w:rsid w:val="00A65390"/>
    <w:rsid w:val="00A66D7C"/>
    <w:rsid w:val="00A80D72"/>
    <w:rsid w:val="00A85E5A"/>
    <w:rsid w:val="00A87487"/>
    <w:rsid w:val="00A877A2"/>
    <w:rsid w:val="00AA52BD"/>
    <w:rsid w:val="00AA66D5"/>
    <w:rsid w:val="00AB6A1E"/>
    <w:rsid w:val="00AC2655"/>
    <w:rsid w:val="00AC42AE"/>
    <w:rsid w:val="00AD1C4A"/>
    <w:rsid w:val="00AD408C"/>
    <w:rsid w:val="00AD42DB"/>
    <w:rsid w:val="00AE0BA1"/>
    <w:rsid w:val="00AE23BF"/>
    <w:rsid w:val="00AE575B"/>
    <w:rsid w:val="00AF3327"/>
    <w:rsid w:val="00AF417D"/>
    <w:rsid w:val="00B14B96"/>
    <w:rsid w:val="00B1635C"/>
    <w:rsid w:val="00B24C21"/>
    <w:rsid w:val="00B3139E"/>
    <w:rsid w:val="00B5456C"/>
    <w:rsid w:val="00B723B5"/>
    <w:rsid w:val="00B739AD"/>
    <w:rsid w:val="00B83E54"/>
    <w:rsid w:val="00B84B13"/>
    <w:rsid w:val="00B84E63"/>
    <w:rsid w:val="00BA41CF"/>
    <w:rsid w:val="00BA673A"/>
    <w:rsid w:val="00BB1936"/>
    <w:rsid w:val="00BB21E1"/>
    <w:rsid w:val="00BB35B9"/>
    <w:rsid w:val="00BB5B49"/>
    <w:rsid w:val="00BB6C70"/>
    <w:rsid w:val="00BC31F8"/>
    <w:rsid w:val="00BC7821"/>
    <w:rsid w:val="00BC7F41"/>
    <w:rsid w:val="00BD055E"/>
    <w:rsid w:val="00C0755A"/>
    <w:rsid w:val="00C07659"/>
    <w:rsid w:val="00C07713"/>
    <w:rsid w:val="00C211F7"/>
    <w:rsid w:val="00C26B20"/>
    <w:rsid w:val="00C532BF"/>
    <w:rsid w:val="00C54C36"/>
    <w:rsid w:val="00C60B4D"/>
    <w:rsid w:val="00C71E0A"/>
    <w:rsid w:val="00C730C2"/>
    <w:rsid w:val="00C750BC"/>
    <w:rsid w:val="00C75880"/>
    <w:rsid w:val="00C77A08"/>
    <w:rsid w:val="00C92032"/>
    <w:rsid w:val="00C94A85"/>
    <w:rsid w:val="00CB3473"/>
    <w:rsid w:val="00CB5FBE"/>
    <w:rsid w:val="00CC1C3D"/>
    <w:rsid w:val="00CE0130"/>
    <w:rsid w:val="00CF2684"/>
    <w:rsid w:val="00CF4AB1"/>
    <w:rsid w:val="00D0277F"/>
    <w:rsid w:val="00D02BCD"/>
    <w:rsid w:val="00D05F69"/>
    <w:rsid w:val="00D151B4"/>
    <w:rsid w:val="00D20665"/>
    <w:rsid w:val="00D3390B"/>
    <w:rsid w:val="00D3435A"/>
    <w:rsid w:val="00D35DEF"/>
    <w:rsid w:val="00D457C2"/>
    <w:rsid w:val="00D50FF3"/>
    <w:rsid w:val="00D56EAB"/>
    <w:rsid w:val="00D612AE"/>
    <w:rsid w:val="00D77488"/>
    <w:rsid w:val="00D8104C"/>
    <w:rsid w:val="00D91444"/>
    <w:rsid w:val="00D91E81"/>
    <w:rsid w:val="00D92587"/>
    <w:rsid w:val="00D93708"/>
    <w:rsid w:val="00DA10DE"/>
    <w:rsid w:val="00DB2A3D"/>
    <w:rsid w:val="00DB5486"/>
    <w:rsid w:val="00DB5AE3"/>
    <w:rsid w:val="00DB68B5"/>
    <w:rsid w:val="00DC0BA0"/>
    <w:rsid w:val="00DC3957"/>
    <w:rsid w:val="00DD1D59"/>
    <w:rsid w:val="00DD2466"/>
    <w:rsid w:val="00DD7FC1"/>
    <w:rsid w:val="00DE11E0"/>
    <w:rsid w:val="00DE1FEB"/>
    <w:rsid w:val="00DE54E6"/>
    <w:rsid w:val="00E00D21"/>
    <w:rsid w:val="00E00EA6"/>
    <w:rsid w:val="00E01B7E"/>
    <w:rsid w:val="00E115AF"/>
    <w:rsid w:val="00E16868"/>
    <w:rsid w:val="00E16D5B"/>
    <w:rsid w:val="00E23495"/>
    <w:rsid w:val="00E23FD1"/>
    <w:rsid w:val="00E264F8"/>
    <w:rsid w:val="00E30AC8"/>
    <w:rsid w:val="00E348FB"/>
    <w:rsid w:val="00E456BA"/>
    <w:rsid w:val="00E47A1E"/>
    <w:rsid w:val="00E54F73"/>
    <w:rsid w:val="00E62771"/>
    <w:rsid w:val="00E67DFD"/>
    <w:rsid w:val="00E86619"/>
    <w:rsid w:val="00EA4ABE"/>
    <w:rsid w:val="00EB6C01"/>
    <w:rsid w:val="00EC0DDC"/>
    <w:rsid w:val="00EC3624"/>
    <w:rsid w:val="00EC4949"/>
    <w:rsid w:val="00ED3558"/>
    <w:rsid w:val="00ED3A5B"/>
    <w:rsid w:val="00ED689C"/>
    <w:rsid w:val="00EE601F"/>
    <w:rsid w:val="00EF3C9C"/>
    <w:rsid w:val="00F01312"/>
    <w:rsid w:val="00F04C90"/>
    <w:rsid w:val="00F058D4"/>
    <w:rsid w:val="00F1244C"/>
    <w:rsid w:val="00F14211"/>
    <w:rsid w:val="00F174F1"/>
    <w:rsid w:val="00F30621"/>
    <w:rsid w:val="00F3180F"/>
    <w:rsid w:val="00F45AFC"/>
    <w:rsid w:val="00F46280"/>
    <w:rsid w:val="00F63E10"/>
    <w:rsid w:val="00F645A8"/>
    <w:rsid w:val="00F654C7"/>
    <w:rsid w:val="00F67AA3"/>
    <w:rsid w:val="00F73D36"/>
    <w:rsid w:val="00F74D41"/>
    <w:rsid w:val="00F77CD7"/>
    <w:rsid w:val="00F87740"/>
    <w:rsid w:val="00F90663"/>
    <w:rsid w:val="00F945CB"/>
    <w:rsid w:val="00F951BA"/>
    <w:rsid w:val="00F9589B"/>
    <w:rsid w:val="00FA5BBE"/>
    <w:rsid w:val="00FB229C"/>
    <w:rsid w:val="00FB23D5"/>
    <w:rsid w:val="00FC1B2A"/>
    <w:rsid w:val="00FD08D8"/>
    <w:rsid w:val="00FD47B4"/>
    <w:rsid w:val="00FE05A5"/>
    <w:rsid w:val="00FE7C2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BFB5F68"/>
  <w15:docId w15:val="{000277CD-2D6E-489C-BCFE-15132429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511">
      <w:bodyDiv w:val="1"/>
      <w:marLeft w:val="0"/>
      <w:marRight w:val="0"/>
      <w:marTop w:val="0"/>
      <w:marBottom w:val="0"/>
      <w:divBdr>
        <w:top w:val="none" w:sz="0" w:space="0" w:color="auto"/>
        <w:left w:val="none" w:sz="0" w:space="0" w:color="auto"/>
        <w:bottom w:val="none" w:sz="0" w:space="0" w:color="auto"/>
        <w:right w:val="none" w:sz="0" w:space="0" w:color="auto"/>
      </w:divBdr>
    </w:div>
    <w:div w:id="502211151">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6.jpeg"/><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28" Type="http://schemas.microsoft.com/office/2007/relationships/hdphoto" Target="media/hdphoto8.wdp"/><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2617</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fire chief’s report</vt:lpstr>
    </vt:vector>
  </TitlesOfParts>
  <Company>APRIL 2023</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subject/>
  <dc:creator>hamlet</dc:creator>
  <cp:keywords/>
  <dc:description/>
  <cp:lastModifiedBy>Hamlet General Office</cp:lastModifiedBy>
  <cp:revision>20</cp:revision>
  <cp:lastPrinted>2023-05-01T21:17:00Z</cp:lastPrinted>
  <dcterms:created xsi:type="dcterms:W3CDTF">2023-03-30T20:35:00Z</dcterms:created>
  <dcterms:modified xsi:type="dcterms:W3CDTF">2023-05-02T15:58:00Z</dcterms:modified>
</cp:coreProperties>
</file>